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510D50" w:rsidTr="00510D50">
        <w:tc>
          <w:tcPr>
            <w:tcW w:w="4643" w:type="dxa"/>
          </w:tcPr>
          <w:p w:rsidR="00510D50" w:rsidRDefault="00510D50" w:rsidP="00510D50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660741" w:rsidRPr="004F0527" w:rsidRDefault="00660741" w:rsidP="004F052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10D50" w:rsidRPr="00E97E5F" w:rsidRDefault="00510D50" w:rsidP="00660741">
            <w:pPr>
              <w:pStyle w:val="ad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  <w:r w:rsidR="00681A15" w:rsidRPr="00681A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510D50" w:rsidRPr="00E55192" w:rsidRDefault="00510D50" w:rsidP="00660741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№ ________</w:t>
            </w:r>
            <w:proofErr w:type="gramStart"/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</w:tr>
    </w:tbl>
    <w:p w:rsidR="00510D50" w:rsidRPr="001D0B4B" w:rsidRDefault="00510D50" w:rsidP="00510D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510D50" w:rsidTr="00510D50">
        <w:trPr>
          <w:trHeight w:val="978"/>
        </w:trPr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510D50" w:rsidRDefault="00510D50" w:rsidP="00510D5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576DB">
              <w:rPr>
                <w:rFonts w:ascii="Times New Roman" w:hAnsi="Times New Roman" w:cs="Times New Roman"/>
                <w:b/>
                <w:sz w:val="28"/>
              </w:rPr>
              <w:t xml:space="preserve">ТРЕБОВАНИЯ, </w:t>
            </w:r>
          </w:p>
          <w:p w:rsidR="00510D50" w:rsidRDefault="00510D50" w:rsidP="00320653">
            <w:pPr>
              <w:contextualSpacing/>
              <w:jc w:val="center"/>
              <w:rPr>
                <w:rFonts w:ascii="Times New Roman" w:hAnsi="Times New Roman" w:cs="Times New Roman"/>
                <w:b/>
                <w:spacing w:val="120"/>
                <w:sz w:val="28"/>
                <w:szCs w:val="28"/>
              </w:rPr>
            </w:pPr>
            <w:r w:rsidRPr="00C576DB">
              <w:rPr>
                <w:rFonts w:ascii="Times New Roman" w:hAnsi="Times New Roman" w:cs="Times New Roman"/>
                <w:b/>
                <w:sz w:val="28"/>
              </w:rPr>
              <w:t xml:space="preserve">предъявляемые </w:t>
            </w:r>
            <w:r w:rsidRPr="005F251D">
              <w:rPr>
                <w:rFonts w:ascii="Times New Roman" w:hAnsi="Times New Roman" w:cs="Times New Roman"/>
                <w:b/>
                <w:sz w:val="28"/>
              </w:rPr>
              <w:t xml:space="preserve">к </w:t>
            </w:r>
            <w:r w:rsidR="00320653">
              <w:rPr>
                <w:rFonts w:ascii="Times New Roman" w:hAnsi="Times New Roman" w:cs="Times New Roman"/>
                <w:b/>
                <w:sz w:val="28"/>
              </w:rPr>
              <w:t>экспертам</w:t>
            </w:r>
            <w:r w:rsidRPr="005F251D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CD345B">
              <w:rPr>
                <w:rFonts w:ascii="Times New Roman" w:hAnsi="Times New Roman" w:cs="Times New Roman"/>
                <w:b/>
                <w:sz w:val="28"/>
              </w:rPr>
              <w:t xml:space="preserve">предметной комиссии по проверке </w:t>
            </w:r>
            <w:r w:rsidRPr="00C576DB">
              <w:rPr>
                <w:rFonts w:ascii="Times New Roman" w:hAnsi="Times New Roman" w:cs="Times New Roman"/>
                <w:b/>
                <w:sz w:val="28"/>
              </w:rPr>
              <w:t>итогового сочинения (изложения)</w:t>
            </w:r>
          </w:p>
        </w:tc>
      </w:tr>
    </w:tbl>
    <w:p w:rsidR="00510D50" w:rsidRDefault="00510D50" w:rsidP="00510D5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510D50" w:rsidTr="00510D50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510D50" w:rsidRPr="00050F58" w:rsidRDefault="00320653" w:rsidP="00510D50">
            <w:pPr>
              <w:widowControl w:val="0"/>
              <w:tabs>
                <w:tab w:val="left" w:pos="851"/>
              </w:tabs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Эксперты</w:t>
            </w:r>
            <w:r w:rsidR="008B44E2" w:rsidRPr="002255A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10D50" w:rsidRPr="002255A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предметной комиссии по проверке итогового сочинения (изложения) </w:t>
            </w:r>
            <w:r w:rsidR="00510D50" w:rsidRPr="00050F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должны соответствовать указанным ниже требованиям. </w:t>
            </w:r>
          </w:p>
          <w:p w:rsidR="00510D50" w:rsidRPr="00050F58" w:rsidRDefault="00510D50" w:rsidP="00510D50">
            <w:pPr>
              <w:widowControl w:val="0"/>
              <w:tabs>
                <w:tab w:val="left" w:pos="851"/>
              </w:tabs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0F58">
              <w:rPr>
                <w:rFonts w:ascii="Times New Roman" w:eastAsia="Calibri" w:hAnsi="Times New Roman" w:cs="Times New Roman"/>
                <w:sz w:val="28"/>
                <w:szCs w:val="28"/>
              </w:rPr>
              <w:t>Владение необходимой нормативной базой:</w:t>
            </w:r>
          </w:p>
          <w:p w:rsidR="00510D50" w:rsidRPr="00050F58" w:rsidRDefault="00510D50" w:rsidP="00640BD0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0F58">
              <w:rPr>
                <w:rFonts w:ascii="Times New Roman" w:eastAsia="Calibri" w:hAnsi="Times New Roman" w:cs="Times New Roman"/>
                <w:sz w:val="28"/>
                <w:szCs w:val="28"/>
              </w:rPr>
              <w:t>нормативные правовые акты, регламентирующие проведение итогового сочинения (изложения);</w:t>
            </w:r>
          </w:p>
          <w:p w:rsidR="00640BD0" w:rsidRDefault="00510D50" w:rsidP="00640BD0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0F58">
              <w:rPr>
                <w:rFonts w:ascii="Times New Roman" w:eastAsia="Calibri" w:hAnsi="Times New Roman" w:cs="Times New Roman"/>
                <w:sz w:val="28"/>
                <w:szCs w:val="28"/>
              </w:rPr>
              <w:t>рекомендации по организации и проведению итогового сочинения (изложения);</w:t>
            </w:r>
          </w:p>
          <w:p w:rsidR="00640BD0" w:rsidRPr="001C6C21" w:rsidRDefault="00640BD0" w:rsidP="00640BD0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6C21">
              <w:rPr>
                <w:rFonts w:ascii="Times New Roman" w:eastAsia="Calibri" w:hAnsi="Times New Roman" w:cs="Times New Roman"/>
                <w:sz w:val="28"/>
                <w:szCs w:val="28"/>
              </w:rPr>
              <w:t>рекомендации по техническому обеспечению организации и проведения итогового сочинения (изложения);</w:t>
            </w:r>
          </w:p>
          <w:p w:rsidR="00510D50" w:rsidRPr="001C6C21" w:rsidRDefault="00510D50" w:rsidP="00640BD0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6C21">
              <w:rPr>
                <w:rFonts w:ascii="Times New Roman" w:eastAsia="Calibri" w:hAnsi="Times New Roman" w:cs="Times New Roman"/>
                <w:sz w:val="28"/>
                <w:szCs w:val="28"/>
              </w:rPr>
              <w:t>методические рекомендации для экспертов, участвующих в проверке итогового сочинения (изложения);</w:t>
            </w:r>
          </w:p>
          <w:p w:rsidR="00510D50" w:rsidRPr="001C6C21" w:rsidRDefault="00510D50" w:rsidP="00640BD0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6C21">
              <w:rPr>
                <w:rFonts w:ascii="Times New Roman" w:eastAsia="Calibri" w:hAnsi="Times New Roman" w:cs="Times New Roman"/>
                <w:sz w:val="28"/>
                <w:szCs w:val="28"/>
              </w:rPr>
              <w:t>региональные нормативные правовые акты, регламентирующие проведение итогового сочинения (изложения).</w:t>
            </w:r>
          </w:p>
          <w:p w:rsidR="00510D50" w:rsidRPr="00050F58" w:rsidRDefault="00510D50" w:rsidP="00510D50">
            <w:pPr>
              <w:widowControl w:val="0"/>
              <w:tabs>
                <w:tab w:val="left" w:pos="851"/>
              </w:tabs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0F58">
              <w:rPr>
                <w:rFonts w:ascii="Times New Roman" w:eastAsia="Calibri" w:hAnsi="Times New Roman" w:cs="Times New Roman"/>
                <w:sz w:val="28"/>
                <w:szCs w:val="28"/>
              </w:rPr>
              <w:t>Владение необходимыми предметными компетенциями:</w:t>
            </w:r>
          </w:p>
          <w:p w:rsidR="00640BD0" w:rsidRPr="001C6C21" w:rsidRDefault="00640BD0" w:rsidP="00C709C6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6"/>
              </w:rPr>
            </w:pPr>
            <w:r w:rsidRPr="001C6C21">
              <w:rPr>
                <w:rFonts w:ascii="Times New Roman" w:eastAsia="Calibri" w:hAnsi="Times New Roman" w:cs="Times New Roman"/>
                <w:sz w:val="28"/>
                <w:szCs w:val="26"/>
              </w:rPr>
              <w:t>иметь высшее образование по специальности «Русский язык и литература» с квалификацией «Учител</w:t>
            </w:r>
            <w:r w:rsidR="00C709C6" w:rsidRPr="001C6C21">
              <w:rPr>
                <w:rFonts w:ascii="Times New Roman" w:eastAsia="Calibri" w:hAnsi="Times New Roman" w:cs="Times New Roman"/>
                <w:sz w:val="28"/>
                <w:szCs w:val="26"/>
              </w:rPr>
              <w:t>ь русского языка и литературы»;</w:t>
            </w:r>
          </w:p>
          <w:p w:rsidR="00510D50" w:rsidRPr="00050F58" w:rsidRDefault="00510D50" w:rsidP="00C709C6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0F58">
              <w:rPr>
                <w:rFonts w:ascii="Times New Roman" w:eastAsia="Calibri" w:hAnsi="Times New Roman" w:cs="Times New Roman"/>
                <w:sz w:val="28"/>
                <w:szCs w:val="28"/>
              </w:rPr>
              <w:t>обладать опытом проверки сочинений (изложений) в выпускных классах образовательных организаций, реализующих программы среднего общего образования.</w:t>
            </w:r>
          </w:p>
          <w:p w:rsidR="00510D50" w:rsidRPr="00C744D4" w:rsidRDefault="00510D50" w:rsidP="00510D50">
            <w:pPr>
              <w:widowControl w:val="0"/>
              <w:tabs>
                <w:tab w:val="left" w:pos="851"/>
              </w:tabs>
              <w:ind w:firstLine="709"/>
              <w:jc w:val="both"/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</w:pPr>
            <w:r w:rsidRPr="00050F58">
              <w:rPr>
                <w:rFonts w:ascii="Times New Roman" w:eastAsia="Calibri" w:hAnsi="Times New Roman" w:cs="Times New Roman"/>
                <w:sz w:val="28"/>
                <w:szCs w:val="28"/>
              </w:rPr>
              <w:t>Владение содержанием основного общего и среднего общего образования, которое находит отражение в федеральном компоненте государственного</w:t>
            </w:r>
            <w:r w:rsidR="00C744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B72EBE" w:rsidRPr="00B72EBE">
              <w:rPr>
                <w:rFonts w:ascii="Times New Roman" w:eastAsia="Calibri" w:hAnsi="Times New Roman" w:cs="Times New Roman"/>
                <w:sz w:val="28"/>
                <w:szCs w:val="26"/>
              </w:rPr>
              <w:t>образовательного</w:t>
            </w:r>
            <w:r w:rsidRPr="00050F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стандарта общего образования (приказ Минобразования России от 05.03.2004 № 1089), примерных образовательных программах, учебник</w:t>
            </w:r>
            <w:r w:rsidR="001C6C21">
              <w:rPr>
                <w:rFonts w:ascii="Times New Roman" w:eastAsia="Calibri" w:hAnsi="Times New Roman" w:cs="Times New Roman"/>
                <w:sz w:val="28"/>
                <w:szCs w:val="28"/>
              </w:rPr>
              <w:t>ах</w:t>
            </w:r>
            <w:r w:rsidRPr="00050F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включенных в федеральный перечень </w:t>
            </w:r>
            <w:r w:rsidRPr="001C6C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учебников, </w:t>
            </w:r>
            <w:r w:rsidR="00C744D4" w:rsidRPr="000513D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      </w:r>
            <w:proofErr w:type="spellStart"/>
            <w:r w:rsidR="00C744D4" w:rsidRPr="000513DA">
              <w:rPr>
                <w:rFonts w:ascii="Times New Roman" w:eastAsia="Calibri" w:hAnsi="Times New Roman" w:cs="Times New Roman"/>
                <w:sz w:val="28"/>
                <w:szCs w:val="28"/>
              </w:rPr>
              <w:t>Минпросвещения</w:t>
            </w:r>
            <w:proofErr w:type="spellEnd"/>
            <w:r w:rsidR="00C744D4" w:rsidRPr="000513D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России от 28.12.2018 № 345).</w:t>
            </w:r>
          </w:p>
          <w:p w:rsidR="00510D50" w:rsidRPr="00050F58" w:rsidRDefault="00510D50" w:rsidP="00510D50">
            <w:pPr>
              <w:widowControl w:val="0"/>
              <w:tabs>
                <w:tab w:val="left" w:pos="851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0F58">
              <w:rPr>
                <w:rFonts w:ascii="Times New Roman" w:eastAsia="Calibri" w:hAnsi="Times New Roman" w:cs="Times New Roman"/>
                <w:sz w:val="28"/>
                <w:szCs w:val="28"/>
              </w:rPr>
              <w:t>Владение компетенциями, необходимыми для проверки сочинения (изложения):</w:t>
            </w:r>
          </w:p>
          <w:p w:rsidR="00510D50" w:rsidRPr="00050F58" w:rsidRDefault="00510D50" w:rsidP="00BB74F9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0F58">
              <w:rPr>
                <w:rFonts w:ascii="Times New Roman" w:eastAsia="Calibri" w:hAnsi="Times New Roman" w:cs="Times New Roman"/>
                <w:sz w:val="28"/>
                <w:szCs w:val="28"/>
              </w:rPr>
              <w:t>знание общих научно-</w:t>
            </w:r>
            <w:proofErr w:type="gramStart"/>
            <w:r w:rsidRPr="00050F58">
              <w:rPr>
                <w:rFonts w:ascii="Times New Roman" w:eastAsia="Calibri" w:hAnsi="Times New Roman" w:cs="Times New Roman"/>
                <w:sz w:val="28"/>
                <w:szCs w:val="28"/>
              </w:rPr>
              <w:t>методических подходов</w:t>
            </w:r>
            <w:proofErr w:type="gramEnd"/>
            <w:r w:rsidRPr="00050F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 проверке и оцениванию сочинения (изложения);</w:t>
            </w:r>
          </w:p>
          <w:p w:rsidR="00510D50" w:rsidRPr="00050F58" w:rsidRDefault="00510D50" w:rsidP="00BB74F9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0F58">
              <w:rPr>
                <w:rFonts w:ascii="Times New Roman" w:eastAsia="Calibri" w:hAnsi="Times New Roman" w:cs="Times New Roman"/>
                <w:sz w:val="28"/>
                <w:szCs w:val="28"/>
              </w:rPr>
              <w:t>умение объективно о</w:t>
            </w:r>
            <w:r w:rsidR="00217D75">
              <w:rPr>
                <w:rFonts w:ascii="Times New Roman" w:eastAsia="Calibri" w:hAnsi="Times New Roman" w:cs="Times New Roman"/>
                <w:sz w:val="28"/>
                <w:szCs w:val="28"/>
              </w:rPr>
              <w:t>ценивать сочинения (изложения)</w:t>
            </w:r>
            <w:r w:rsidRPr="00050F58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510D50" w:rsidRPr="00050F58" w:rsidRDefault="00510D50" w:rsidP="00BB74F9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0F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умение применять установленные критерии и нормативы </w:t>
            </w:r>
            <w:r w:rsidRPr="00050F5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оценки;</w:t>
            </w:r>
          </w:p>
          <w:p w:rsidR="00510D50" w:rsidRPr="00050F58" w:rsidRDefault="00510D50" w:rsidP="00BB74F9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0F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умение разграничивать ошибки и недочёты различного типа; </w:t>
            </w:r>
          </w:p>
          <w:p w:rsidR="00510D50" w:rsidRPr="00050F58" w:rsidRDefault="00510D50" w:rsidP="00BB74F9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0F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умение выявлять в работе </w:t>
            </w:r>
            <w:proofErr w:type="gramStart"/>
            <w:r w:rsidRPr="00050F58">
              <w:rPr>
                <w:rFonts w:ascii="Times New Roman" w:eastAsia="Calibri" w:hAnsi="Times New Roman" w:cs="Times New Roman"/>
                <w:sz w:val="28"/>
                <w:szCs w:val="28"/>
              </w:rPr>
              <w:t>экзаменуемого</w:t>
            </w:r>
            <w:proofErr w:type="gramEnd"/>
            <w:r w:rsidRPr="00050F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однотипные и негрубые ошибки; </w:t>
            </w:r>
          </w:p>
          <w:p w:rsidR="00510D50" w:rsidRPr="00050F58" w:rsidRDefault="00510D50" w:rsidP="00BB74F9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0F58">
              <w:rPr>
                <w:rFonts w:ascii="Times New Roman" w:eastAsia="Calibri" w:hAnsi="Times New Roman" w:cs="Times New Roman"/>
                <w:sz w:val="28"/>
                <w:szCs w:val="28"/>
              </w:rPr>
              <w:t>умение классифицировать ошибки в сочинениях (изложениях) экзаменуемых;</w:t>
            </w:r>
          </w:p>
          <w:p w:rsidR="00510D50" w:rsidRPr="00050F58" w:rsidRDefault="00510D50" w:rsidP="00BB74F9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0F58">
              <w:rPr>
                <w:rFonts w:ascii="Times New Roman" w:eastAsia="Calibri" w:hAnsi="Times New Roman" w:cs="Times New Roman"/>
                <w:sz w:val="28"/>
                <w:szCs w:val="28"/>
              </w:rPr>
              <w:t>умение оформлять результаты проверки, соблюдая установленные требования;</w:t>
            </w:r>
          </w:p>
          <w:p w:rsidR="00510D50" w:rsidRPr="004A6F04" w:rsidRDefault="00510D50" w:rsidP="004A6F04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0F58">
              <w:rPr>
                <w:rFonts w:ascii="Times New Roman" w:eastAsia="Calibri" w:hAnsi="Times New Roman" w:cs="Times New Roman"/>
                <w:sz w:val="28"/>
                <w:szCs w:val="28"/>
              </w:rPr>
              <w:t>умение обобщать результаты.</w:t>
            </w:r>
          </w:p>
        </w:tc>
      </w:tr>
    </w:tbl>
    <w:p w:rsidR="003E53DF" w:rsidRDefault="00510D50" w:rsidP="00C576DB">
      <w:pPr>
        <w:tabs>
          <w:tab w:val="left" w:pos="1125"/>
        </w:tabs>
        <w:spacing w:after="0" w:line="240" w:lineRule="auto"/>
        <w:ind w:firstLine="709"/>
      </w:pPr>
      <w:r>
        <w:rPr>
          <w:rFonts w:ascii="Times New Roman" w:hAnsi="Times New Roman" w:cs="Times New Roman"/>
          <w:b/>
          <w:sz w:val="28"/>
        </w:rPr>
        <w:lastRenderedPageBreak/>
        <w:br w:type="page"/>
      </w:r>
      <w:bookmarkStart w:id="0" w:name="_GoBack"/>
      <w:bookmarkEnd w:id="0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E97E5F" w:rsidTr="00E97E5F">
        <w:tc>
          <w:tcPr>
            <w:tcW w:w="4643" w:type="dxa"/>
          </w:tcPr>
          <w:p w:rsidR="00E97E5F" w:rsidRDefault="00E97E5F" w:rsidP="003E53DF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E97E5F" w:rsidRPr="00E97E5F" w:rsidRDefault="00E97E5F" w:rsidP="003E53D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510D5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D43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  <w:r w:rsidR="001411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E97E5F" w:rsidRPr="00E55192" w:rsidRDefault="00E97E5F" w:rsidP="00E55192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="003E53DF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="002542EF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№ ________</w:t>
            </w:r>
            <w:proofErr w:type="gramStart"/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="003E53D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="003E53D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</w:tr>
    </w:tbl>
    <w:p w:rsidR="00E97E5F" w:rsidRPr="001D0B4B" w:rsidRDefault="00E97E5F" w:rsidP="003E53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6C6FB1" w:rsidTr="000158EA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6C6FB1" w:rsidRPr="00736E2C" w:rsidRDefault="006C6FB1" w:rsidP="000158E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36E2C">
              <w:rPr>
                <w:rFonts w:ascii="Times New Roman" w:hAnsi="Times New Roman" w:cs="Times New Roman"/>
                <w:b/>
                <w:sz w:val="28"/>
              </w:rPr>
              <w:t xml:space="preserve">С О С Т А В </w:t>
            </w:r>
          </w:p>
          <w:p w:rsidR="009E5673" w:rsidRDefault="00C906F0" w:rsidP="00AC320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экспертов </w:t>
            </w:r>
            <w:r w:rsidR="006C6FB1" w:rsidRPr="00736E2C">
              <w:rPr>
                <w:rFonts w:ascii="Times New Roman" w:hAnsi="Times New Roman" w:cs="Times New Roman"/>
                <w:b/>
                <w:sz w:val="28"/>
              </w:rPr>
              <w:t xml:space="preserve">предметной комиссии по проверке итогового сочинения (изложения) </w:t>
            </w:r>
            <w:r w:rsidR="00DF20E5">
              <w:rPr>
                <w:rFonts w:ascii="Times New Roman" w:hAnsi="Times New Roman" w:cs="Times New Roman"/>
                <w:b/>
                <w:sz w:val="28"/>
              </w:rPr>
              <w:t>в Ивановской области в 2020-2021</w:t>
            </w:r>
            <w:r w:rsidR="006C6FB1" w:rsidRPr="00736E2C">
              <w:rPr>
                <w:rFonts w:ascii="Times New Roman" w:hAnsi="Times New Roman" w:cs="Times New Roman"/>
                <w:b/>
                <w:sz w:val="28"/>
              </w:rPr>
              <w:t xml:space="preserve"> учебном году</w:t>
            </w:r>
          </w:p>
          <w:p w:rsidR="00660741" w:rsidRPr="00AC320B" w:rsidRDefault="00660741" w:rsidP="00AC320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6C6FB1" w:rsidRDefault="006C6FB1" w:rsidP="006C6FB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6C6FB1" w:rsidTr="000158EA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13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96"/>
              <w:gridCol w:w="2026"/>
              <w:gridCol w:w="2835"/>
              <w:gridCol w:w="3288"/>
            </w:tblGrid>
            <w:tr w:rsidR="006C6FB1" w:rsidRPr="00551E79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C6FB1" w:rsidRPr="00551E79" w:rsidRDefault="006C6FB1" w:rsidP="000158EA">
                  <w:pPr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551E79">
                    <w:rPr>
                      <w:rFonts w:ascii="Times New Roman" w:hAnsi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C6FB1" w:rsidRPr="002255AD" w:rsidRDefault="00320653" w:rsidP="00320653">
                  <w:pPr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sz w:val="26"/>
                      <w:szCs w:val="26"/>
                    </w:rPr>
                    <w:t xml:space="preserve">ФИО </w:t>
                  </w:r>
                  <w:r w:rsidR="0016372C" w:rsidRPr="002255AD">
                    <w:rPr>
                      <w:rFonts w:ascii="Times New Roman" w:hAnsi="Times New Roman"/>
                      <w:sz w:val="26"/>
                      <w:szCs w:val="26"/>
                    </w:rPr>
                    <w:t xml:space="preserve">эксперта ПК 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C6FB1" w:rsidRPr="002255AD" w:rsidRDefault="006C6FB1" w:rsidP="000158E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255AD">
                    <w:rPr>
                      <w:rFonts w:ascii="Times New Roman" w:hAnsi="Times New Roman"/>
                      <w:sz w:val="24"/>
                      <w:szCs w:val="24"/>
                    </w:rPr>
                    <w:t>Место работы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C6FB1" w:rsidRPr="002255AD" w:rsidRDefault="006C6FB1" w:rsidP="000158E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255AD">
                    <w:rPr>
                      <w:rFonts w:ascii="Times New Roman" w:hAnsi="Times New Roman"/>
                      <w:sz w:val="24"/>
                      <w:szCs w:val="24"/>
                    </w:rPr>
                    <w:t>Должность</w:t>
                  </w:r>
                </w:p>
              </w:tc>
            </w:tr>
            <w:tr w:rsidR="00445DE3" w:rsidRPr="000C6456" w:rsidTr="00445DE3">
              <w:trPr>
                <w:trHeight w:val="1404"/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45DE3" w:rsidRPr="000C6456" w:rsidRDefault="00445DE3" w:rsidP="006C6FB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45DE3" w:rsidRPr="000C6456" w:rsidRDefault="00445DE3" w:rsidP="00BD11A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Антоневич Анна Юрьевна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45DE3" w:rsidRPr="000C6456" w:rsidRDefault="00445DE3" w:rsidP="00BD11AC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МБОУ «Гимназия  </w:t>
                  </w:r>
                </w:p>
                <w:p w:rsidR="00445DE3" w:rsidRPr="000C6456" w:rsidRDefault="00445DE3" w:rsidP="00BD11A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№ 32», г. Иваново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45DE3" w:rsidRPr="000C6456" w:rsidRDefault="00445DE3" w:rsidP="00C02DF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заместитель директора по УВР, учитель русского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языка и литературы, </w:t>
                  </w:r>
                  <w:r w:rsidR="00C02DF5"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к.ф.н.,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председатель</w:t>
                  </w: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 предметной комиссии по проверке итогового сочинения (изложения)</w:t>
                  </w:r>
                </w:p>
              </w:tc>
            </w:tr>
            <w:tr w:rsidR="00445DE3" w:rsidRPr="000C6456" w:rsidTr="000158EA">
              <w:trPr>
                <w:trHeight w:val="1404"/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45DE3" w:rsidRPr="000C6456" w:rsidRDefault="00445DE3" w:rsidP="006C6FB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45DE3" w:rsidRPr="000C6456" w:rsidRDefault="00445DE3" w:rsidP="00BD11A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Корнева Лариса Марковна 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45DE3" w:rsidRPr="000C6456" w:rsidRDefault="00445DE3" w:rsidP="00BD11A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ГАУ ДПО Ивановской области «Университет непрерывного образования и инноваций»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45DE3" w:rsidRPr="000C6456" w:rsidRDefault="00445DE3" w:rsidP="00BD11A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старший преподаватель, </w:t>
                  </w:r>
                </w:p>
                <w:p w:rsidR="00445DE3" w:rsidRPr="000C6456" w:rsidRDefault="00445DE3" w:rsidP="00BD11A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заместитель председателя</w:t>
                  </w: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 предметной комиссии по проверке итогового сочинения (изложения)</w:t>
                  </w:r>
                </w:p>
              </w:tc>
            </w:tr>
            <w:tr w:rsidR="000C6456" w:rsidRPr="000C6456" w:rsidTr="009E5673">
              <w:trPr>
                <w:trHeight w:val="743"/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0376" w:rsidRPr="000C6456" w:rsidRDefault="00420376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0376" w:rsidRPr="000C6456" w:rsidRDefault="00420376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Алексеева Лидия Николаевна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0376" w:rsidRPr="000C6456" w:rsidRDefault="00420376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ЧОУ «Лицей Исток», г. Иваново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0376" w:rsidRPr="000C6456" w:rsidRDefault="00420376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trHeight w:val="706"/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0376" w:rsidRPr="000C6456" w:rsidRDefault="00420376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0376" w:rsidRPr="000C6456" w:rsidRDefault="00420376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Алексеева Эльвира Германовна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0376" w:rsidRPr="000C6456" w:rsidRDefault="00420376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МБОУ «Лицей № 33», г. Иваново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0376" w:rsidRPr="000C6456" w:rsidRDefault="00420376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0376" w:rsidRPr="000C6456" w:rsidRDefault="00420376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20376" w:rsidRPr="000C6456" w:rsidRDefault="00420376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Ананьева Любовь Александровна   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20376" w:rsidRPr="000C6456" w:rsidRDefault="00420376" w:rsidP="000C6456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МБОУ «Гимназия </w:t>
                  </w:r>
                </w:p>
                <w:p w:rsidR="00420376" w:rsidRPr="000C6456" w:rsidRDefault="00420376" w:rsidP="000C6456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№ 36», г. Иваново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20376" w:rsidRPr="000C6456" w:rsidRDefault="00420376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0376" w:rsidRPr="000C6456" w:rsidRDefault="00420376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20376" w:rsidRPr="000C6456" w:rsidRDefault="00420376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Белькова</w:t>
                  </w:r>
                  <w:proofErr w:type="spellEnd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 Людмила Ивановна 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0376" w:rsidRPr="000C6456" w:rsidRDefault="00420376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МБОУ «СШ № 8», г. Иваново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20376" w:rsidRPr="000C6456" w:rsidRDefault="00420376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0376" w:rsidRPr="000C6456" w:rsidRDefault="00420376" w:rsidP="00CB5211">
                  <w:pPr>
                    <w:pStyle w:val="ad"/>
                    <w:numPr>
                      <w:ilvl w:val="0"/>
                      <w:numId w:val="6"/>
                    </w:num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20376" w:rsidRPr="000C6456" w:rsidRDefault="00420376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Бушкова Татьяна Васильевна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20376" w:rsidRPr="000C6456" w:rsidRDefault="00420376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МБОУ «СШ № 42», г. Иваново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20376" w:rsidRPr="000C6456" w:rsidRDefault="00420376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0376" w:rsidRPr="000C6456" w:rsidRDefault="00420376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0376" w:rsidRPr="000C6456" w:rsidRDefault="00420376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Вайс</w:t>
                  </w:r>
                  <w:proofErr w:type="spellEnd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 Ольга Владимировна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0376" w:rsidRPr="000C6456" w:rsidRDefault="00420376" w:rsidP="000C6456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МСОШ № 1,</w:t>
                  </w:r>
                </w:p>
                <w:p w:rsidR="00420376" w:rsidRPr="000C6456" w:rsidRDefault="00420376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г. Тейково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0376" w:rsidRPr="000C6456" w:rsidRDefault="00420376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Володина Светлана Владимировна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МБОУ СОШ №2, </w:t>
                  </w:r>
                </w:p>
                <w:p w:rsidR="00141193" w:rsidRPr="000C6456" w:rsidRDefault="00141193" w:rsidP="000C6456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г. Южа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Жукова Ирина Владимировна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МБОУ «СШ № 4», г. Иваново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учитель русского языка и литературы, заслуженный учитель Российской Федерации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Жукова Надежда Генриховна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C02DF5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МБОУ «СШ </w:t>
                  </w:r>
                  <w:r w:rsidR="00141193" w:rsidRPr="000C6456">
                    <w:rPr>
                      <w:rFonts w:ascii="Times New Roman" w:hAnsi="Times New Roman"/>
                      <w:sz w:val="24"/>
                      <w:szCs w:val="24"/>
                    </w:rPr>
                    <w:t>№ 4»,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141193" w:rsidRPr="000C6456">
                    <w:rPr>
                      <w:rFonts w:ascii="Times New Roman" w:hAnsi="Times New Roman"/>
                      <w:sz w:val="24"/>
                      <w:szCs w:val="24"/>
                    </w:rPr>
                    <w:t>г. Иваново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Ильина Светлана </w:t>
                  </w:r>
                </w:p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Александровна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МБОУ «Гимназия </w:t>
                  </w: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№ 44»,  г. Иваново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учитель русского языка и </w:t>
                  </w: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Капустина Наталья Сергеевна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МБОУ СОШ № 7, г. Кохма 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заместитель директора по УВР, 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Карачева Елена Евгеньевна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МОУ гимназия № 1, г. Шуя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Катушкина</w:t>
                  </w:r>
                  <w:proofErr w:type="spellEnd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Светлана Вадимовна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МБОУ «Гимназия №30», г. Иваново 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Климова Елена Николаевна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МБОУ «СШ № 24», г. Иваново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81130E" w:rsidP="00C02DF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заместитель директора по УВР</w:t>
                  </w:r>
                  <w:r w:rsidR="00C02DF5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учитель русского языка и литературы</w:t>
                  </w:r>
                  <w:r w:rsidR="00C02DF5">
                    <w:rPr>
                      <w:rFonts w:ascii="Times New Roman" w:hAnsi="Times New Roman"/>
                      <w:sz w:val="24"/>
                      <w:szCs w:val="24"/>
                    </w:rPr>
                    <w:t>,</w:t>
                  </w:r>
                  <w:proofErr w:type="gramStart"/>
                  <w:r w:rsidR="00C02DF5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C02DF5" w:rsidRPr="000C6456">
                    <w:rPr>
                      <w:rFonts w:ascii="Times New Roman" w:hAnsi="Times New Roman"/>
                      <w:sz w:val="24"/>
                      <w:szCs w:val="24"/>
                    </w:rPr>
                    <w:t>,</w:t>
                  </w:r>
                  <w:proofErr w:type="gramEnd"/>
                  <w:r w:rsidR="00C02DF5"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 к.ф.н.,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Комарова Ирина Владимировна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МБОУ «СШ № 66», г. Иваново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Комякова</w:t>
                  </w:r>
                  <w:proofErr w:type="spellEnd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Наталья Станиславовна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МБОУ «СШ № 20», г. Иваново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Коннова</w:t>
                  </w:r>
                  <w:proofErr w:type="spellEnd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 Ольга Николаевна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МБОУ Лицей им. Д.А. Фурманова, г. Кинешма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Котомина</w:t>
                  </w:r>
                  <w:proofErr w:type="spellEnd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 Ольга Александровна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МБОУ</w:t>
                  </w: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 «</w:t>
                  </w:r>
                  <w:r w:rsidRPr="000C645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Лицей № 22», г Иваново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заместитель директора по УВР, 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Кузнецова Елена Игоревна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МБОУ «СШ № 1», г Иваново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Кустова</w:t>
                  </w:r>
                  <w:proofErr w:type="spellEnd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 Ольга Борисовна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ЧОУ «Лицей </w:t>
                  </w:r>
                  <w:proofErr w:type="spellStart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Исток</w:t>
                  </w:r>
                  <w:proofErr w:type="gramStart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»г</w:t>
                  </w:r>
                  <w:proofErr w:type="spellEnd"/>
                  <w:proofErr w:type="gramEnd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. Иваново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заместитель директора по УВР, 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Кутумова</w:t>
                  </w:r>
                  <w:proofErr w:type="spellEnd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 Ольга </w:t>
                  </w:r>
                  <w:proofErr w:type="spellStart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Кимовна</w:t>
                  </w:r>
                  <w:proofErr w:type="spellEnd"/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МБОУ «СШ № 37», г. Иваново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заместитель директора по УВР, 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Макеева Ольга Александровна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  <w:shd w:val="clear" w:color="auto" w:fill="F1F4F7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МБУ МЦ, г. Иваново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методист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Мартынова Надежда Сергеевна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МБОУ «Гимназия №36»,г. Иваново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заместитель директора по УВР, 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Махалова</w:t>
                  </w:r>
                  <w:proofErr w:type="spellEnd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 Тамара Александровна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МСОШ № 10, г. Тейково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Михайлюченко</w:t>
                  </w:r>
                  <w:proofErr w:type="spellEnd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Марина Александровна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МОУ СОШ № 2, г. Кохма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Мишина Елена Станиславовна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МОУ СОШ № 5, г. Кохма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Молькова Нина Владимировна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МБОУ «СШ № 8», г. Иваново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Морохова</w:t>
                  </w:r>
                  <w:proofErr w:type="spellEnd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 Елена   Валерьевна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МБОУ «Лицей № 21», г. Иваново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Мошкова Мария Владимировна   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МБОУ «СШ № 61», г. Иваново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CB5211">
                  <w:pPr>
                    <w:pStyle w:val="ad"/>
                    <w:numPr>
                      <w:ilvl w:val="0"/>
                      <w:numId w:val="6"/>
                    </w:num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Мулина</w:t>
                  </w:r>
                  <w:proofErr w:type="spellEnd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Марина Альбертовна - 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МБОУ гимназия № 1, г. Шуя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CB5211">
                  <w:pPr>
                    <w:pStyle w:val="ad"/>
                    <w:numPr>
                      <w:ilvl w:val="0"/>
                      <w:numId w:val="6"/>
                    </w:num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Неплохова</w:t>
                  </w:r>
                  <w:proofErr w:type="spellEnd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Наталья Витальевна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МБОУ «СШ № 5», </w:t>
                  </w: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г. Иваново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41193" w:rsidRPr="000C6456" w:rsidRDefault="00141193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учитель русского языка и </w:t>
                  </w: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CB5211">
                  <w:pPr>
                    <w:pStyle w:val="ad"/>
                    <w:numPr>
                      <w:ilvl w:val="0"/>
                      <w:numId w:val="6"/>
                    </w:num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A4A1C" w:rsidRPr="000C6456" w:rsidRDefault="003A4A1C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Полякова Елена Владимировна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МБОУ «СШ №19»,г. Иваново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A4A1C" w:rsidRPr="000C6456" w:rsidRDefault="003A4A1C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CB5211">
                  <w:pPr>
                    <w:pStyle w:val="ad"/>
                    <w:numPr>
                      <w:ilvl w:val="0"/>
                      <w:numId w:val="6"/>
                    </w:num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A4A1C" w:rsidRPr="000C6456" w:rsidRDefault="003A4A1C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Прозорова Наталья Николаевна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МБОУ «СШ № 65»,г. Иваново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A4A1C" w:rsidRPr="000C6456" w:rsidRDefault="003A4A1C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Прусова</w:t>
                  </w:r>
                  <w:proofErr w:type="spellEnd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 Елена Борисовна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МБОУ «СШ № 18», г. Иваново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заместитель директора по УВР, 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Румянцева Алла Алексеевна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0C6456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МОУ СОШ№</w:t>
                  </w:r>
                  <w:r w:rsidRPr="000C6456">
                    <w:t> </w:t>
                  </w: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14, г. Наволоки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Сапогова Галина Юрьевна  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0C6456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shd w:val="clear" w:color="auto" w:fill="F1F4F7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МБОУ «Лицей № 22», г. Иваново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Сафронова Надежда Константиновна  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0C6456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МБОУ «СШ № 35», г. Иваново 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Соловьева Зоя Владимировна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МБОУ школа № 18</w:t>
                  </w:r>
                  <w:r w:rsidR="009E5673"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 им. Маршала А.М. Василевского, </w:t>
                  </w: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г. Кинешма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Сосновская Наталья Николаевна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C6456" w:rsidRDefault="000C6456" w:rsidP="000C6456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МБОУ </w:t>
                  </w:r>
                  <w:r w:rsidR="003A4A1C" w:rsidRPr="000C6456">
                    <w:rPr>
                      <w:rFonts w:ascii="Times New Roman" w:hAnsi="Times New Roman"/>
                      <w:sz w:val="24"/>
                      <w:szCs w:val="24"/>
                    </w:rPr>
                    <w:t>Гимназия № 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44</w:t>
                  </w:r>
                  <w:r w:rsidR="003A4A1C" w:rsidRPr="000C6456">
                    <w:rPr>
                      <w:rFonts w:ascii="Times New Roman" w:hAnsi="Times New Roman"/>
                      <w:sz w:val="24"/>
                      <w:szCs w:val="24"/>
                    </w:rPr>
                    <w:t>,</w:t>
                  </w:r>
                </w:p>
                <w:p w:rsidR="003A4A1C" w:rsidRPr="000C6456" w:rsidRDefault="003A4A1C" w:rsidP="000C6456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г. Иваново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Суркова Ольга Евгеньевна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МБОУ «Лицей № 67», </w:t>
                  </w:r>
                </w:p>
                <w:p w:rsidR="003A4A1C" w:rsidRPr="000C6456" w:rsidRDefault="003A4A1C" w:rsidP="000C6456"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г. Иваново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A4A1C" w:rsidRPr="000C6456" w:rsidRDefault="003A4A1C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Таланова</w:t>
                  </w:r>
                  <w:proofErr w:type="spellEnd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Светлана Владимировна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A4A1C" w:rsidRPr="000C6456" w:rsidRDefault="003A4A1C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МБОУ «</w:t>
                  </w:r>
                  <w:proofErr w:type="spellStart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Новоталицкая</w:t>
                  </w:r>
                  <w:proofErr w:type="spellEnd"/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СОШ», Ивановский район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A4A1C" w:rsidRPr="000C6456" w:rsidRDefault="003A4A1C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учитель русского языка и литературы</w:t>
                  </w:r>
                </w:p>
              </w:tc>
            </w:tr>
            <w:tr w:rsidR="000C6456" w:rsidRPr="000C6456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 xml:space="preserve">Туголукова Галина Николаевна 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0C6456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МБОУ «Лицей № 67», г. Иваново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0C6456" w:rsidRDefault="003A4A1C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6456">
                    <w:rPr>
                      <w:rFonts w:ascii="Times New Roman" w:hAnsi="Times New Roman"/>
                      <w:sz w:val="24"/>
                      <w:szCs w:val="24"/>
                    </w:rPr>
                    <w:t>учитель русского языка и литературы</w:t>
                  </w:r>
                </w:p>
              </w:tc>
            </w:tr>
            <w:tr w:rsidR="003A4A1C" w:rsidRPr="00551E79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6D3010" w:rsidRDefault="003A4A1C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551E79" w:rsidRDefault="003A4A1C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551E79">
                    <w:rPr>
                      <w:rFonts w:ascii="Times New Roman" w:hAnsi="Times New Roman"/>
                      <w:sz w:val="24"/>
                      <w:szCs w:val="24"/>
                    </w:rPr>
                    <w:t>Туркан-Суринович</w:t>
                  </w:r>
                  <w:proofErr w:type="spellEnd"/>
                  <w:r w:rsidRPr="00551E79">
                    <w:rPr>
                      <w:rFonts w:ascii="Times New Roman" w:hAnsi="Times New Roman"/>
                      <w:sz w:val="24"/>
                      <w:szCs w:val="24"/>
                    </w:rPr>
                    <w:t xml:space="preserve"> Татьяна Анатольевна 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551E79" w:rsidRDefault="003A4A1C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51E79">
                    <w:rPr>
                      <w:rFonts w:ascii="Times New Roman" w:hAnsi="Times New Roman"/>
                      <w:sz w:val="24"/>
                      <w:szCs w:val="24"/>
                    </w:rPr>
                    <w:t>МБОУ СОШ №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  <w:r w:rsidRPr="00551E79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 w:rsidRPr="00551E79">
                    <w:rPr>
                      <w:rFonts w:ascii="Times New Roman" w:hAnsi="Times New Roman"/>
                      <w:sz w:val="24"/>
                      <w:szCs w:val="24"/>
                    </w:rPr>
                    <w:t>г.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  <w:r w:rsidRPr="00551E79">
                    <w:rPr>
                      <w:rFonts w:ascii="Times New Roman" w:hAnsi="Times New Roman"/>
                      <w:sz w:val="24"/>
                      <w:szCs w:val="24"/>
                    </w:rPr>
                    <w:t xml:space="preserve">Шуя 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551E79" w:rsidRDefault="003A4A1C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51E79">
                    <w:rPr>
                      <w:rFonts w:ascii="Times New Roman" w:hAnsi="Times New Roman"/>
                      <w:sz w:val="24"/>
                      <w:szCs w:val="24"/>
                    </w:rPr>
                    <w:t>учитель русского языка и литературы</w:t>
                  </w:r>
                </w:p>
              </w:tc>
            </w:tr>
            <w:tr w:rsidR="003A4A1C" w:rsidRPr="00551E79" w:rsidTr="000158EA">
              <w:trPr>
                <w:jc w:val="center"/>
              </w:trPr>
              <w:tc>
                <w:tcPr>
                  <w:tcW w:w="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6D3010" w:rsidRDefault="003A4A1C" w:rsidP="00CB5211">
                  <w:pPr>
                    <w:pStyle w:val="ad"/>
                    <w:numPr>
                      <w:ilvl w:val="0"/>
                      <w:numId w:val="6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551E79" w:rsidRDefault="003A4A1C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51E79">
                    <w:rPr>
                      <w:rFonts w:ascii="Times New Roman" w:hAnsi="Times New Roman"/>
                      <w:sz w:val="24"/>
                      <w:szCs w:val="24"/>
                    </w:rPr>
                    <w:t>Ч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ерепнина Валентина Алексеевна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551E79" w:rsidRDefault="003A4A1C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51E79">
                    <w:rPr>
                      <w:rFonts w:ascii="Times New Roman" w:hAnsi="Times New Roman"/>
                      <w:sz w:val="24"/>
                      <w:szCs w:val="24"/>
                    </w:rPr>
                    <w:t>МБОУ «Лицей №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  <w:r w:rsidRPr="00551E79">
                    <w:rPr>
                      <w:rFonts w:ascii="Times New Roman" w:hAnsi="Times New Roman"/>
                      <w:sz w:val="24"/>
                      <w:szCs w:val="24"/>
                    </w:rPr>
                    <w:t>33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»,</w:t>
                  </w:r>
                  <w:r w:rsidRPr="00551E79">
                    <w:rPr>
                      <w:rFonts w:ascii="Times New Roman" w:hAnsi="Times New Roman"/>
                      <w:sz w:val="24"/>
                      <w:szCs w:val="24"/>
                    </w:rPr>
                    <w:t xml:space="preserve"> г. Иваново</w:t>
                  </w:r>
                </w:p>
              </w:tc>
              <w:tc>
                <w:tcPr>
                  <w:tcW w:w="32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A4A1C" w:rsidRPr="00551E79" w:rsidRDefault="003A4A1C" w:rsidP="000C645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51E79">
                    <w:rPr>
                      <w:rFonts w:ascii="Times New Roman" w:hAnsi="Times New Roman"/>
                      <w:sz w:val="24"/>
                      <w:szCs w:val="24"/>
                    </w:rPr>
                    <w:t>учитель русского языка и литературы</w:t>
                  </w:r>
                </w:p>
              </w:tc>
            </w:tr>
          </w:tbl>
          <w:p w:rsidR="006C6FB1" w:rsidRPr="003E53DF" w:rsidRDefault="006C6FB1" w:rsidP="000158EA">
            <w:pPr>
              <w:contextualSpacing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934591" w:rsidRDefault="00934591" w:rsidP="003E53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C576DB" w:rsidRPr="006D3010" w:rsidRDefault="00C576DB" w:rsidP="003E53D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C576DB" w:rsidTr="005101AF">
        <w:tc>
          <w:tcPr>
            <w:tcW w:w="4643" w:type="dxa"/>
          </w:tcPr>
          <w:p w:rsidR="00C576DB" w:rsidRDefault="00C576DB" w:rsidP="005101AF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C576DB" w:rsidRPr="00E97E5F" w:rsidRDefault="00C576DB" w:rsidP="005101A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510D5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91C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  <w:r w:rsidR="009E5673" w:rsidRPr="009E56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C576DB" w:rsidRPr="00E55192" w:rsidRDefault="00C576DB" w:rsidP="00E55192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№ ________</w:t>
            </w:r>
            <w:proofErr w:type="gramStart"/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</w:tr>
    </w:tbl>
    <w:p w:rsidR="00C576DB" w:rsidRPr="001D0B4B" w:rsidRDefault="00C576DB" w:rsidP="00C57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C576DB" w:rsidTr="00C576DB">
        <w:trPr>
          <w:trHeight w:val="978"/>
        </w:trPr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C576DB" w:rsidRDefault="00C576DB" w:rsidP="005101A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576DB">
              <w:rPr>
                <w:rFonts w:ascii="Times New Roman" w:hAnsi="Times New Roman" w:cs="Times New Roman"/>
                <w:b/>
                <w:sz w:val="28"/>
              </w:rPr>
              <w:t xml:space="preserve">ПОРЯДОК </w:t>
            </w:r>
          </w:p>
          <w:p w:rsidR="00C75D15" w:rsidRDefault="00C576DB" w:rsidP="00B750B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576DB">
              <w:rPr>
                <w:rFonts w:ascii="Times New Roman" w:hAnsi="Times New Roman" w:cs="Times New Roman"/>
                <w:b/>
                <w:sz w:val="28"/>
              </w:rPr>
              <w:t xml:space="preserve">проверки и оценивания итогового сочинения (изложения) </w:t>
            </w:r>
          </w:p>
          <w:p w:rsidR="00C576DB" w:rsidRDefault="003A4A1C" w:rsidP="00B750BF">
            <w:pPr>
              <w:contextualSpacing/>
              <w:jc w:val="center"/>
              <w:rPr>
                <w:rFonts w:ascii="Times New Roman" w:hAnsi="Times New Roman" w:cs="Times New Roman"/>
                <w:b/>
                <w:spacing w:val="1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 Ивановской области в 2020-2021</w:t>
            </w:r>
            <w:r w:rsidR="00C576DB" w:rsidRPr="00C576DB">
              <w:rPr>
                <w:rFonts w:ascii="Times New Roman" w:hAnsi="Times New Roman" w:cs="Times New Roman"/>
                <w:b/>
                <w:sz w:val="28"/>
              </w:rPr>
              <w:t xml:space="preserve"> учебном году</w:t>
            </w:r>
          </w:p>
        </w:tc>
      </w:tr>
    </w:tbl>
    <w:p w:rsidR="00C576DB" w:rsidRDefault="00C576DB" w:rsidP="00C576D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C576DB" w:rsidTr="005101AF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8C38FB" w:rsidRPr="00575469" w:rsidRDefault="008C38FB" w:rsidP="006B2B54">
            <w:pPr>
              <w:widowControl w:val="0"/>
              <w:tabs>
                <w:tab w:val="left" w:pos="-284"/>
              </w:tabs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5469">
              <w:rPr>
                <w:rFonts w:ascii="Times New Roman" w:hAnsi="Times New Roman" w:cs="Times New Roman"/>
                <w:b/>
                <w:sz w:val="28"/>
                <w:szCs w:val="28"/>
              </w:rPr>
              <w:t>Общий порядок</w:t>
            </w:r>
          </w:p>
          <w:p w:rsidR="00E554CA" w:rsidRPr="00A179CB" w:rsidRDefault="00E554CA" w:rsidP="00E554CA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79CB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и оценивание итогового сочинения (изложения) участников итогового сочинения (изложения) осуществляется на региональном уровне </w:t>
            </w:r>
            <w:r w:rsidR="00320653">
              <w:rPr>
                <w:rFonts w:ascii="Times New Roman" w:hAnsi="Times New Roman" w:cs="Times New Roman"/>
                <w:sz w:val="28"/>
                <w:szCs w:val="28"/>
              </w:rPr>
              <w:t>экспертами</w:t>
            </w:r>
            <w:r w:rsidRPr="00A179CB">
              <w:rPr>
                <w:rFonts w:ascii="Times New Roman" w:hAnsi="Times New Roman" w:cs="Times New Roman"/>
                <w:sz w:val="28"/>
                <w:szCs w:val="28"/>
              </w:rPr>
              <w:t xml:space="preserve"> предметной комисси</w:t>
            </w:r>
            <w:r w:rsidR="002C42D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A5AF0">
              <w:rPr>
                <w:rFonts w:ascii="Times New Roman" w:hAnsi="Times New Roman" w:cs="Times New Roman"/>
                <w:sz w:val="28"/>
                <w:szCs w:val="28"/>
              </w:rPr>
              <w:t xml:space="preserve"> по проверке </w:t>
            </w:r>
            <w:r w:rsidR="00955131" w:rsidRPr="00A179CB">
              <w:rPr>
                <w:rFonts w:ascii="Times New Roman" w:hAnsi="Times New Roman" w:cs="Times New Roman"/>
                <w:sz w:val="28"/>
                <w:szCs w:val="28"/>
              </w:rPr>
              <w:t>итогового сочинения (изложения)</w:t>
            </w:r>
            <w:r w:rsidRPr="00A179C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955131" w:rsidRPr="00A179CB" w:rsidRDefault="00955131" w:rsidP="00955131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79CB">
              <w:rPr>
                <w:rFonts w:ascii="Times New Roman" w:hAnsi="Times New Roman" w:cs="Times New Roman"/>
                <w:sz w:val="28"/>
                <w:szCs w:val="28"/>
              </w:rPr>
              <w:t xml:space="preserve">Для организации и проведения проверки и оценивания итогового сочинения (изложения) Департамент образования Ивановской области утверждает состав </w:t>
            </w:r>
            <w:r w:rsidR="006B2B54" w:rsidRPr="00A179CB">
              <w:rPr>
                <w:rFonts w:ascii="Times New Roman" w:hAnsi="Times New Roman" w:cs="Times New Roman"/>
                <w:sz w:val="28"/>
                <w:szCs w:val="28"/>
              </w:rPr>
              <w:t>предметной комиссии</w:t>
            </w:r>
            <w:r w:rsidR="00B73127">
              <w:rPr>
                <w:rFonts w:ascii="Times New Roman" w:hAnsi="Times New Roman" w:cs="Times New Roman"/>
                <w:sz w:val="28"/>
                <w:szCs w:val="28"/>
              </w:rPr>
              <w:t xml:space="preserve"> по проверке </w:t>
            </w:r>
            <w:r w:rsidRPr="00A179CB">
              <w:rPr>
                <w:rFonts w:ascii="Times New Roman" w:hAnsi="Times New Roman" w:cs="Times New Roman"/>
                <w:sz w:val="28"/>
                <w:szCs w:val="28"/>
              </w:rPr>
              <w:t>итогового сочинения (изложения) (далее –</w:t>
            </w:r>
            <w:r w:rsidR="000C6456" w:rsidRPr="000C64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179CB">
              <w:rPr>
                <w:rFonts w:ascii="Times New Roman" w:hAnsi="Times New Roman" w:cs="Times New Roman"/>
                <w:sz w:val="28"/>
                <w:szCs w:val="28"/>
              </w:rPr>
              <w:t>предметная комиссия).</w:t>
            </w:r>
            <w:r w:rsidR="00EF1A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20653">
              <w:rPr>
                <w:rFonts w:ascii="Times New Roman" w:hAnsi="Times New Roman" w:cs="Times New Roman"/>
                <w:sz w:val="28"/>
                <w:szCs w:val="28"/>
              </w:rPr>
              <w:t>Эксперты</w:t>
            </w:r>
            <w:r w:rsidR="00EF1A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2B54" w:rsidRPr="00A179CB">
              <w:rPr>
                <w:rFonts w:ascii="Times New Roman" w:hAnsi="Times New Roman" w:cs="Times New Roman"/>
                <w:sz w:val="28"/>
                <w:szCs w:val="28"/>
              </w:rPr>
              <w:t>предметной комиссии должны удовлетворять требо</w:t>
            </w:r>
            <w:r w:rsidR="004D30E2">
              <w:rPr>
                <w:rFonts w:ascii="Times New Roman" w:hAnsi="Times New Roman" w:cs="Times New Roman"/>
                <w:sz w:val="28"/>
                <w:szCs w:val="28"/>
              </w:rPr>
              <w:t xml:space="preserve">ваниям, предъявляемым к </w:t>
            </w:r>
            <w:r w:rsidR="00320653">
              <w:rPr>
                <w:rFonts w:ascii="Times New Roman" w:hAnsi="Times New Roman" w:cs="Times New Roman"/>
                <w:sz w:val="28"/>
                <w:szCs w:val="28"/>
              </w:rPr>
              <w:t>экспертам</w:t>
            </w:r>
            <w:r w:rsidR="004D30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2B54" w:rsidRPr="00A179CB">
              <w:rPr>
                <w:rFonts w:ascii="Times New Roman" w:hAnsi="Times New Roman" w:cs="Times New Roman"/>
                <w:sz w:val="28"/>
                <w:szCs w:val="28"/>
              </w:rPr>
              <w:t xml:space="preserve">предметной комиссии по проверке итогового сочинения (изложения) (приложение </w:t>
            </w:r>
            <w:r w:rsidR="00A179CB" w:rsidRPr="00A179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B2B54" w:rsidRPr="00A179CB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8C38FB" w:rsidRPr="00E554CA" w:rsidRDefault="008C38FB" w:rsidP="00E554CA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54CA">
              <w:rPr>
                <w:rFonts w:ascii="Times New Roman" w:hAnsi="Times New Roman" w:cs="Times New Roman"/>
                <w:sz w:val="28"/>
                <w:szCs w:val="28"/>
              </w:rPr>
              <w:t>Итоговые сочинения (изложения) оцениваются по системе «зачет» или «незачет» по следующим критериям, разработанным</w:t>
            </w:r>
            <w:r w:rsidR="00575469" w:rsidRPr="00E554CA">
              <w:rPr>
                <w:rFonts w:ascii="Times New Roman" w:hAnsi="Times New Roman" w:cs="Times New Roman"/>
                <w:sz w:val="28"/>
                <w:szCs w:val="28"/>
              </w:rPr>
              <w:t xml:space="preserve"> Федеральной службой по надзору в сфере образования и науки (</w:t>
            </w:r>
            <w:r w:rsidR="00EA6AE7">
              <w:rPr>
                <w:rFonts w:ascii="Times New Roman" w:hAnsi="Times New Roman" w:cs="Times New Roman"/>
                <w:sz w:val="28"/>
                <w:szCs w:val="28"/>
              </w:rPr>
              <w:t xml:space="preserve">далее – </w:t>
            </w:r>
            <w:proofErr w:type="spellStart"/>
            <w:r w:rsidRPr="00E554CA">
              <w:rPr>
                <w:rFonts w:ascii="Times New Roman" w:hAnsi="Times New Roman" w:cs="Times New Roman"/>
                <w:sz w:val="28"/>
                <w:szCs w:val="28"/>
              </w:rPr>
              <w:t>Рособрнадзор</w:t>
            </w:r>
            <w:proofErr w:type="spellEnd"/>
            <w:r w:rsidR="00575469" w:rsidRPr="00E554C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E554CA" w:rsidRPr="00E554C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8C38FB" w:rsidRPr="00E554CA" w:rsidRDefault="00E554CA" w:rsidP="001A6487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8C38FB" w:rsidRPr="00E554CA">
              <w:rPr>
                <w:rFonts w:ascii="Times New Roman" w:hAnsi="Times New Roman" w:cs="Times New Roman"/>
                <w:sz w:val="28"/>
                <w:szCs w:val="28"/>
              </w:rPr>
              <w:t xml:space="preserve">ритерии оценивания итогового сочинения </w:t>
            </w:r>
            <w:r w:rsidR="00320653">
              <w:rPr>
                <w:rFonts w:ascii="Times New Roman" w:hAnsi="Times New Roman" w:cs="Times New Roman"/>
                <w:sz w:val="28"/>
                <w:szCs w:val="28"/>
              </w:rPr>
              <w:t>экспертами</w:t>
            </w:r>
            <w:r w:rsidRPr="009C0A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предметной </w:t>
            </w:r>
            <w:r w:rsidRPr="009C0AE1">
              <w:rPr>
                <w:rFonts w:ascii="Times New Roman" w:hAnsi="Times New Roman" w:cs="Times New Roman"/>
                <w:sz w:val="28"/>
                <w:szCs w:val="28"/>
              </w:rPr>
              <w:t>комиссии по проверке</w:t>
            </w:r>
            <w:r w:rsidR="000C6456" w:rsidRPr="000C64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0AE1">
              <w:rPr>
                <w:rFonts w:ascii="Times New Roman" w:hAnsi="Times New Roman" w:cs="Times New Roman"/>
                <w:sz w:val="28"/>
                <w:szCs w:val="28"/>
              </w:rPr>
              <w:t>итогового сочинения (изложения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(приложение 6)</w:t>
            </w:r>
            <w:r w:rsidR="008C38FB" w:rsidRPr="00E554C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C38FB" w:rsidRPr="00E554CA" w:rsidRDefault="00E554CA" w:rsidP="001A6487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8C38FB" w:rsidRPr="00E554CA">
              <w:rPr>
                <w:rFonts w:ascii="Times New Roman" w:hAnsi="Times New Roman" w:cs="Times New Roman"/>
                <w:sz w:val="28"/>
                <w:szCs w:val="28"/>
              </w:rPr>
              <w:t xml:space="preserve">ритерии оценивания итогового изложения </w:t>
            </w:r>
            <w:r w:rsidR="00320653">
              <w:rPr>
                <w:rFonts w:ascii="Times New Roman" w:hAnsi="Times New Roman" w:cs="Times New Roman"/>
                <w:sz w:val="28"/>
                <w:szCs w:val="28"/>
              </w:rPr>
              <w:t>экспертами</w:t>
            </w:r>
            <w:r w:rsidRPr="009C0A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предметной </w:t>
            </w:r>
            <w:r w:rsidRPr="009C0AE1">
              <w:rPr>
                <w:rFonts w:ascii="Times New Roman" w:hAnsi="Times New Roman" w:cs="Times New Roman"/>
                <w:sz w:val="28"/>
                <w:szCs w:val="28"/>
              </w:rPr>
              <w:t>комиссии по проверке</w:t>
            </w:r>
            <w:r w:rsidR="000C6456" w:rsidRPr="000C64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0AE1">
              <w:rPr>
                <w:rFonts w:ascii="Times New Roman" w:hAnsi="Times New Roman" w:cs="Times New Roman"/>
                <w:sz w:val="28"/>
                <w:szCs w:val="28"/>
              </w:rPr>
              <w:t>итогового сочинения (изложения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(приложение 7)</w:t>
            </w:r>
            <w:r w:rsidR="008C38FB" w:rsidRPr="00E554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C38FB" w:rsidRPr="00E554CA" w:rsidRDefault="008C38FB" w:rsidP="00E554CA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54CA">
              <w:rPr>
                <w:rFonts w:ascii="Times New Roman" w:hAnsi="Times New Roman" w:cs="Times New Roman"/>
                <w:sz w:val="28"/>
                <w:szCs w:val="28"/>
              </w:rPr>
              <w:t xml:space="preserve">Каждое сочинение (изложение) участников итогового сочинения (изложения) проверяется одним </w:t>
            </w:r>
            <w:r w:rsidR="00320653">
              <w:rPr>
                <w:rFonts w:ascii="Times New Roman" w:hAnsi="Times New Roman" w:cs="Times New Roman"/>
                <w:sz w:val="28"/>
                <w:szCs w:val="28"/>
              </w:rPr>
              <w:t>экспертом</w:t>
            </w:r>
            <w:r w:rsidR="00E04821">
              <w:rPr>
                <w:rFonts w:ascii="Times New Roman" w:hAnsi="Times New Roman" w:cs="Times New Roman"/>
                <w:sz w:val="28"/>
                <w:szCs w:val="28"/>
              </w:rPr>
              <w:t xml:space="preserve"> комиссии</w:t>
            </w:r>
            <w:r w:rsidRPr="00E554CA">
              <w:rPr>
                <w:rFonts w:ascii="Times New Roman" w:hAnsi="Times New Roman" w:cs="Times New Roman"/>
                <w:sz w:val="28"/>
                <w:szCs w:val="28"/>
              </w:rPr>
              <w:t xml:space="preserve"> один раз.</w:t>
            </w:r>
          </w:p>
          <w:p w:rsidR="00955131" w:rsidRDefault="008C38FB" w:rsidP="00955131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131">
              <w:rPr>
                <w:rFonts w:ascii="Times New Roman" w:hAnsi="Times New Roman" w:cs="Times New Roman"/>
                <w:sz w:val="28"/>
                <w:szCs w:val="28"/>
              </w:rPr>
              <w:t xml:space="preserve">При осуществлении проверки итогового сочинения (изложения) и его оценивании персональные данные участников сочинения (изложения) могут быть доступны </w:t>
            </w:r>
            <w:r w:rsidR="00500DBC">
              <w:rPr>
                <w:rFonts w:ascii="Times New Roman" w:hAnsi="Times New Roman" w:cs="Times New Roman"/>
                <w:sz w:val="28"/>
                <w:szCs w:val="28"/>
              </w:rPr>
              <w:t>экспертам</w:t>
            </w:r>
            <w:r w:rsidRPr="0095513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C38FB" w:rsidRPr="00955131" w:rsidRDefault="008C38FB" w:rsidP="00955131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131">
              <w:rPr>
                <w:rFonts w:ascii="Times New Roman" w:hAnsi="Times New Roman" w:cs="Times New Roman"/>
                <w:sz w:val="28"/>
                <w:szCs w:val="28"/>
              </w:rPr>
              <w:t>Для получения объективных результатов при проверке и проведении итогового сочинения (изложения) не рекомендуется привлекать учителей, обучающих выпускников текущего учебного года.</w:t>
            </w:r>
          </w:p>
          <w:p w:rsidR="00B53A1D" w:rsidRDefault="008C38FB" w:rsidP="00C75D15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0AE5">
              <w:rPr>
                <w:rFonts w:ascii="Times New Roman" w:hAnsi="Times New Roman" w:cs="Times New Roman"/>
                <w:sz w:val="28"/>
                <w:szCs w:val="28"/>
              </w:rPr>
              <w:t xml:space="preserve">К проверке по критериям оценивания, разработанным </w:t>
            </w:r>
            <w:proofErr w:type="spellStart"/>
            <w:r w:rsidRPr="00510AE5">
              <w:rPr>
                <w:rFonts w:ascii="Times New Roman" w:hAnsi="Times New Roman" w:cs="Times New Roman"/>
                <w:sz w:val="28"/>
                <w:szCs w:val="28"/>
              </w:rPr>
              <w:t>Рособрнадзором</w:t>
            </w:r>
            <w:proofErr w:type="spellEnd"/>
            <w:r w:rsidRPr="00510AE5">
              <w:rPr>
                <w:rFonts w:ascii="Times New Roman" w:hAnsi="Times New Roman" w:cs="Times New Roman"/>
                <w:sz w:val="28"/>
                <w:szCs w:val="28"/>
              </w:rPr>
              <w:t>, допускаются итоговые сочинения (изложения), соответствующие установленным требованиям.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47"/>
              <w:gridCol w:w="3402"/>
              <w:gridCol w:w="3369"/>
            </w:tblGrid>
            <w:tr w:rsidR="00510AE5" w:rsidRPr="001C5000" w:rsidTr="001217B5">
              <w:trPr>
                <w:trHeight w:val="340"/>
              </w:trPr>
              <w:tc>
                <w:tcPr>
                  <w:tcW w:w="2047" w:type="dxa"/>
                  <w:vAlign w:val="center"/>
                </w:tcPr>
                <w:p w:rsidR="00510AE5" w:rsidRPr="001C5000" w:rsidRDefault="00510AE5" w:rsidP="00C8247D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C5000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Требования</w:t>
                  </w:r>
                </w:p>
              </w:tc>
              <w:tc>
                <w:tcPr>
                  <w:tcW w:w="3402" w:type="dxa"/>
                  <w:vAlign w:val="center"/>
                </w:tcPr>
                <w:p w:rsidR="00510AE5" w:rsidRPr="001C5000" w:rsidRDefault="00510AE5" w:rsidP="00C8247D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C5000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Сочинение</w:t>
                  </w:r>
                </w:p>
              </w:tc>
              <w:tc>
                <w:tcPr>
                  <w:tcW w:w="3369" w:type="dxa"/>
                  <w:vAlign w:val="center"/>
                </w:tcPr>
                <w:p w:rsidR="00510AE5" w:rsidRPr="001C5000" w:rsidRDefault="00510AE5" w:rsidP="00C8247D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C5000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Изложение</w:t>
                  </w:r>
                </w:p>
              </w:tc>
            </w:tr>
            <w:tr w:rsidR="00510AE5" w:rsidRPr="001C5000" w:rsidTr="001217B5">
              <w:tc>
                <w:tcPr>
                  <w:tcW w:w="2047" w:type="dxa"/>
                </w:tcPr>
                <w:p w:rsidR="00510AE5" w:rsidRPr="001C5000" w:rsidRDefault="00510AE5" w:rsidP="00C8247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C5000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Требование № 1</w:t>
                  </w:r>
                </w:p>
              </w:tc>
              <w:tc>
                <w:tcPr>
                  <w:tcW w:w="3402" w:type="dxa"/>
                  <w:vAlign w:val="center"/>
                </w:tcPr>
                <w:p w:rsidR="00B53A1D" w:rsidRPr="001C5000" w:rsidRDefault="00510AE5" w:rsidP="00246687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C5000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Объем итогового сочинения</w:t>
                  </w:r>
                </w:p>
                <w:p w:rsidR="00246687" w:rsidRPr="001C5000" w:rsidRDefault="00246687" w:rsidP="00246687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C500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Рекомендуемое количество слов – от 350. </w:t>
                  </w:r>
                </w:p>
                <w:p w:rsidR="00510AE5" w:rsidRPr="001C5000" w:rsidRDefault="00246687" w:rsidP="007E0881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C500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Максимальное количество слов в сочинении не устанавливается. Если в сочинении менее 250 слов (в подсчёт включаются все слова, в том числе и служебные), то выставляется «незачет» за невыполнение требования № 1 и «незачет» за работу в целом (такое сочинение не проверяется</w:t>
                  </w:r>
                  <w:r w:rsidR="007E0881" w:rsidRPr="001C500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 по требованию № 2 «Самостоятельность написания итогового сочинения» и </w:t>
                  </w:r>
                  <w:r w:rsidRPr="001C500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критериям оценивания)</w:t>
                  </w:r>
                  <w:r w:rsidR="003D137C" w:rsidRPr="001C500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3D137C" w:rsidRPr="001C5000" w:rsidRDefault="003D137C" w:rsidP="007E0881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C500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В клетки по всем требованиям (№ 1 и № 2) и критериям оценивания выставляется «незачет». В поле «Результат проверки сочинения </w:t>
                  </w:r>
                  <w:r w:rsidR="00583E05" w:rsidRPr="001C500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(изложения)» ставится «незачет»</w:t>
                  </w:r>
                </w:p>
              </w:tc>
              <w:tc>
                <w:tcPr>
                  <w:tcW w:w="3369" w:type="dxa"/>
                  <w:vAlign w:val="center"/>
                </w:tcPr>
                <w:p w:rsidR="00B53A1D" w:rsidRPr="001C5000" w:rsidRDefault="00510AE5" w:rsidP="00246687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C5000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lastRenderedPageBreak/>
                    <w:t>Объем итогового изложения</w:t>
                  </w:r>
                </w:p>
                <w:p w:rsidR="00246687" w:rsidRPr="001C5000" w:rsidRDefault="00246687" w:rsidP="00246687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C500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Рекомендуемое количество слов –</w:t>
                  </w:r>
                  <w:r w:rsidR="00B43FAD" w:rsidRPr="001C500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 200</w:t>
                  </w:r>
                  <w:r w:rsidR="00BD11AC" w:rsidRPr="001C500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510AE5" w:rsidRPr="001C5000" w:rsidRDefault="00246687" w:rsidP="004B3E77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C500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Максимальное количество слов в изложении не устанавливается: участник должен исходить из содержания исходного текста. Если в изложении менее 150 слов (в подсчёт включаются все слова, в том числе и служебные), то выставляется «незачет» за невыполнение требования № 1 и «незачет» за работу в целом (такое изложение не прове</w:t>
                  </w:r>
                  <w:r w:rsidR="004B3E77" w:rsidRPr="001C500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ряется по требованию № 2 «Самостоятельность написания итогового изложения» и </w:t>
                  </w:r>
                  <w:r w:rsidRPr="001C500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критериям оценивания)</w:t>
                  </w:r>
                  <w:r w:rsidR="00040EC1" w:rsidRPr="001C500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040EC1" w:rsidRPr="001C5000" w:rsidRDefault="00040EC1" w:rsidP="004B3E77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C500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В клетки по всем требованиям (№ 1 и № 2) и критериям оценивания выставляется «незачет». В поле «Результат проверки сочинения (изложения)» ставится «незачет»</w:t>
                  </w:r>
                </w:p>
              </w:tc>
            </w:tr>
            <w:tr w:rsidR="00510AE5" w:rsidRPr="001C5000" w:rsidTr="001217B5">
              <w:trPr>
                <w:trHeight w:val="737"/>
              </w:trPr>
              <w:tc>
                <w:tcPr>
                  <w:tcW w:w="2047" w:type="dxa"/>
                </w:tcPr>
                <w:p w:rsidR="00510AE5" w:rsidRPr="001C5000" w:rsidRDefault="00510AE5" w:rsidP="00C8247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C5000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lastRenderedPageBreak/>
                    <w:t>Требование № 2</w:t>
                  </w:r>
                </w:p>
              </w:tc>
              <w:tc>
                <w:tcPr>
                  <w:tcW w:w="3402" w:type="dxa"/>
                  <w:vAlign w:val="center"/>
                </w:tcPr>
                <w:p w:rsidR="00B53A1D" w:rsidRPr="001C5000" w:rsidRDefault="00510AE5" w:rsidP="00246687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C5000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Самостоятельность написания итогового сочинения</w:t>
                  </w:r>
                </w:p>
                <w:p w:rsidR="00246687" w:rsidRPr="001C5000" w:rsidRDefault="00246687" w:rsidP="00246687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C500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Итоговое сочинение выполняется самостоятельно.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текст, опубликованный в бумажном и (или) электронном виде, и др.).</w:t>
                  </w:r>
                </w:p>
                <w:p w:rsidR="00246687" w:rsidRPr="001C5000" w:rsidRDefault="00246687" w:rsidP="00246687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C500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</w:t>
                  </w:r>
                </w:p>
                <w:p w:rsidR="00510AE5" w:rsidRPr="001C5000" w:rsidRDefault="00246687" w:rsidP="00246687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C500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Если сочинение признано несамостоятельным, то выставляется «незачет» за </w:t>
                  </w:r>
                  <w:r w:rsidRPr="001C500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невыполнение требования № 2 и «незачет» за работу в целом (такое сочинение не проверяется по критериям оценивания)</w:t>
                  </w:r>
                </w:p>
                <w:p w:rsidR="0065462E" w:rsidRPr="001C5000" w:rsidRDefault="0065462E" w:rsidP="00246687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C500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Выставляется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</w:t>
                  </w:r>
                </w:p>
              </w:tc>
              <w:tc>
                <w:tcPr>
                  <w:tcW w:w="3369" w:type="dxa"/>
                </w:tcPr>
                <w:p w:rsidR="00510AE5" w:rsidRPr="001C5000" w:rsidRDefault="00510AE5" w:rsidP="00246687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C5000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lastRenderedPageBreak/>
                    <w:t>Самостоятельность написания итогового изложения</w:t>
                  </w:r>
                </w:p>
                <w:p w:rsidR="00246687" w:rsidRPr="001C5000" w:rsidRDefault="00246687" w:rsidP="00246687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C500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Итоговое изложение выполняется самостоятельно. Не допускается списывание изложения из какого-либо источника (работа другого участника, исходный текст и др.).</w:t>
                  </w:r>
                </w:p>
                <w:p w:rsidR="00246687" w:rsidRPr="001C5000" w:rsidRDefault="00246687" w:rsidP="00500DBC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C500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Если изложение признано несамостоятельным, то выставляется «незачет» за невыполнение требования №2 и «незачет» за работу в целом (такое изложение не проверяется по критериям оценивания).</w:t>
                  </w:r>
                </w:p>
                <w:p w:rsidR="007B4B97" w:rsidRPr="001C5000" w:rsidRDefault="007B4B97" w:rsidP="007B4B97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C500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Выставляется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</w:t>
                  </w:r>
                </w:p>
              </w:tc>
            </w:tr>
          </w:tbl>
          <w:p w:rsidR="00164D0B" w:rsidRDefault="00164D0B" w:rsidP="004C713B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8FB" w:rsidRPr="004C713B" w:rsidRDefault="008C38FB" w:rsidP="004C713B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713B">
              <w:rPr>
                <w:rFonts w:ascii="Times New Roman" w:hAnsi="Times New Roman" w:cs="Times New Roman"/>
                <w:sz w:val="28"/>
                <w:szCs w:val="28"/>
              </w:rPr>
              <w:t>Если сочинение (изложение) не соответствует требованию №</w:t>
            </w:r>
            <w:r w:rsidR="005134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C713B">
              <w:rPr>
                <w:rFonts w:ascii="Times New Roman" w:hAnsi="Times New Roman" w:cs="Times New Roman"/>
                <w:sz w:val="28"/>
                <w:szCs w:val="28"/>
              </w:rPr>
              <w:t>1 и (или) требованию №</w:t>
            </w:r>
            <w:r w:rsidR="005134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C713B">
              <w:rPr>
                <w:rFonts w:ascii="Times New Roman" w:hAnsi="Times New Roman" w:cs="Times New Roman"/>
                <w:sz w:val="28"/>
                <w:szCs w:val="28"/>
              </w:rPr>
              <w:t>2, то выставляется «незачет» за соответствующее требование и «незачет» за всю работу в целом (такие итоговые сочинения (изложения) не проверяются по критериям оценивания).</w:t>
            </w:r>
          </w:p>
          <w:p w:rsidR="008C38FB" w:rsidRPr="004B7706" w:rsidRDefault="008C38FB" w:rsidP="004B7706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7706">
              <w:rPr>
                <w:rFonts w:ascii="Times New Roman" w:hAnsi="Times New Roman" w:cs="Times New Roman"/>
                <w:sz w:val="28"/>
                <w:szCs w:val="28"/>
              </w:rPr>
              <w:t>Итоговое сочинение (изложение), соответствующее установленным требованиям, оценивается по критериям.</w:t>
            </w:r>
          </w:p>
          <w:p w:rsidR="008C38FB" w:rsidRDefault="008C38FB" w:rsidP="00063181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7706">
              <w:rPr>
                <w:rFonts w:ascii="Times New Roman" w:hAnsi="Times New Roman" w:cs="Times New Roman"/>
                <w:sz w:val="28"/>
                <w:szCs w:val="28"/>
              </w:rPr>
              <w:t>Критерии оценивания итогового сочинения и изложения сближены, что видно из приведенной ниже сопоставительной таблицы:</w:t>
            </w:r>
          </w:p>
          <w:p w:rsidR="00016077" w:rsidRPr="004B7706" w:rsidRDefault="00016077" w:rsidP="00063181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90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31"/>
              <w:gridCol w:w="4536"/>
            </w:tblGrid>
            <w:tr w:rsidR="008C38FB" w:rsidRPr="00317D7D" w:rsidTr="00500DBC">
              <w:tc>
                <w:tcPr>
                  <w:tcW w:w="4531" w:type="dxa"/>
                </w:tcPr>
                <w:p w:rsidR="008C38FB" w:rsidRPr="00317D7D" w:rsidRDefault="008C38FB" w:rsidP="005134D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17D7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Сочинение</w:t>
                  </w:r>
                </w:p>
              </w:tc>
              <w:tc>
                <w:tcPr>
                  <w:tcW w:w="4536" w:type="dxa"/>
                </w:tcPr>
                <w:p w:rsidR="008C38FB" w:rsidRPr="00317D7D" w:rsidRDefault="008C38FB" w:rsidP="005134D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17D7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Изложение</w:t>
                  </w:r>
                </w:p>
              </w:tc>
            </w:tr>
            <w:tr w:rsidR="008C38FB" w:rsidRPr="00317D7D" w:rsidTr="00500DBC">
              <w:tc>
                <w:tcPr>
                  <w:tcW w:w="4531" w:type="dxa"/>
                </w:tcPr>
                <w:p w:rsidR="008C38FB" w:rsidRPr="00317D7D" w:rsidRDefault="008C38FB" w:rsidP="00317D7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17D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Соответствие теме</w:t>
                  </w:r>
                </w:p>
              </w:tc>
              <w:tc>
                <w:tcPr>
                  <w:tcW w:w="4536" w:type="dxa"/>
                </w:tcPr>
                <w:p w:rsidR="008C38FB" w:rsidRPr="00317D7D" w:rsidRDefault="008C38FB" w:rsidP="00317D7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17D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Содержание изложения</w:t>
                  </w:r>
                </w:p>
              </w:tc>
            </w:tr>
            <w:tr w:rsidR="008C38FB" w:rsidRPr="00317D7D" w:rsidTr="00500DBC">
              <w:tc>
                <w:tcPr>
                  <w:tcW w:w="4531" w:type="dxa"/>
                </w:tcPr>
                <w:p w:rsidR="008C38FB" w:rsidRPr="00317D7D" w:rsidRDefault="008C38FB" w:rsidP="00317D7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17D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Аргументация. Привлечение литературного материала</w:t>
                  </w:r>
                </w:p>
              </w:tc>
              <w:tc>
                <w:tcPr>
                  <w:tcW w:w="4536" w:type="dxa"/>
                </w:tcPr>
                <w:p w:rsidR="008C38FB" w:rsidRPr="00317D7D" w:rsidRDefault="008C38FB" w:rsidP="00317D7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17D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Логичность изложения</w:t>
                  </w:r>
                </w:p>
              </w:tc>
            </w:tr>
            <w:tr w:rsidR="008C38FB" w:rsidRPr="00317D7D" w:rsidTr="00500DBC">
              <w:tc>
                <w:tcPr>
                  <w:tcW w:w="4531" w:type="dxa"/>
                </w:tcPr>
                <w:p w:rsidR="008C38FB" w:rsidRPr="00317D7D" w:rsidRDefault="008C38FB" w:rsidP="00317D7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17D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Композиция и логика рассуждения</w:t>
                  </w:r>
                </w:p>
              </w:tc>
              <w:tc>
                <w:tcPr>
                  <w:tcW w:w="4536" w:type="dxa"/>
                </w:tcPr>
                <w:p w:rsidR="008C38FB" w:rsidRPr="00317D7D" w:rsidRDefault="008C38FB" w:rsidP="00317D7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17D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Использование элементов стиля исходного текста</w:t>
                  </w:r>
                </w:p>
              </w:tc>
            </w:tr>
            <w:tr w:rsidR="008C38FB" w:rsidRPr="00317D7D" w:rsidTr="00500DBC">
              <w:tc>
                <w:tcPr>
                  <w:tcW w:w="9067" w:type="dxa"/>
                  <w:gridSpan w:val="2"/>
                </w:tcPr>
                <w:p w:rsidR="008C38FB" w:rsidRPr="00317D7D" w:rsidRDefault="008C38FB" w:rsidP="004B770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17D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Качество письменной речи</w:t>
                  </w:r>
                </w:p>
              </w:tc>
            </w:tr>
            <w:tr w:rsidR="008C38FB" w:rsidRPr="00317D7D" w:rsidTr="00500DBC">
              <w:tc>
                <w:tcPr>
                  <w:tcW w:w="9067" w:type="dxa"/>
                  <w:gridSpan w:val="2"/>
                </w:tcPr>
                <w:p w:rsidR="008C38FB" w:rsidRPr="00317D7D" w:rsidRDefault="008C38FB" w:rsidP="004B770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17D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Грамотность</w:t>
                  </w:r>
                </w:p>
              </w:tc>
            </w:tr>
          </w:tbl>
          <w:p w:rsidR="008C38FB" w:rsidRDefault="008C38FB" w:rsidP="007923AE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81">
              <w:rPr>
                <w:rFonts w:ascii="Times New Roman" w:hAnsi="Times New Roman" w:cs="Times New Roman"/>
                <w:sz w:val="28"/>
                <w:szCs w:val="28"/>
              </w:rPr>
              <w:t>Для получения оценки «зачет» необходимо иметь положительный результат по трем критериям (по критериям №</w:t>
            </w:r>
            <w:r w:rsidR="00BE003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063181">
              <w:rPr>
                <w:rFonts w:ascii="Times New Roman" w:hAnsi="Times New Roman" w:cs="Times New Roman"/>
                <w:sz w:val="28"/>
                <w:szCs w:val="28"/>
              </w:rPr>
              <w:t>1 и №</w:t>
            </w:r>
            <w:r w:rsidR="00BE003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063181">
              <w:rPr>
                <w:rFonts w:ascii="Times New Roman" w:hAnsi="Times New Roman" w:cs="Times New Roman"/>
                <w:sz w:val="28"/>
                <w:szCs w:val="28"/>
              </w:rPr>
              <w:t>2 – в обязательном порядке), а также «зачет» по одному из других критериев.</w:t>
            </w:r>
          </w:p>
          <w:p w:rsidR="00BE0032" w:rsidRDefault="008C38FB" w:rsidP="007923AE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81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сочинение (изложение) для лиц с ограниченными возможностями здоровья, детей-инвалидов и инвалидов может по их желанию и при наличии соответствующих медицинских показаний проводиться в устной форме. </w:t>
            </w:r>
          </w:p>
          <w:p w:rsidR="008C38FB" w:rsidRPr="000261BD" w:rsidRDefault="008C38FB" w:rsidP="007923AE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color w:val="0070C0"/>
                <w:sz w:val="32"/>
                <w:szCs w:val="28"/>
              </w:rPr>
            </w:pPr>
            <w:r w:rsidRPr="00C208D1">
              <w:rPr>
                <w:rFonts w:ascii="Times New Roman" w:hAnsi="Times New Roman" w:cs="Times New Roman"/>
                <w:sz w:val="28"/>
                <w:szCs w:val="28"/>
              </w:rPr>
              <w:t xml:space="preserve">В данном случае к </w:t>
            </w:r>
            <w:r w:rsidR="00500DBC">
              <w:rPr>
                <w:rFonts w:ascii="Times New Roman" w:hAnsi="Times New Roman" w:cs="Times New Roman"/>
                <w:sz w:val="28"/>
                <w:szCs w:val="28"/>
              </w:rPr>
              <w:t>эксперту</w:t>
            </w:r>
            <w:r w:rsidRPr="00C208D1">
              <w:rPr>
                <w:rFonts w:ascii="Times New Roman" w:hAnsi="Times New Roman" w:cs="Times New Roman"/>
                <w:sz w:val="28"/>
                <w:szCs w:val="28"/>
              </w:rPr>
              <w:t xml:space="preserve"> поступают копии бланков итогового сочинения (изложения) от участников итогового сочинения (изложения) с внесенной</w:t>
            </w:r>
            <w:r w:rsidRPr="00F46DB6">
              <w:rPr>
                <w:rFonts w:ascii="Times New Roman" w:hAnsi="Times New Roman" w:cs="Times New Roman"/>
                <w:sz w:val="28"/>
                <w:szCs w:val="28"/>
              </w:rPr>
              <w:t xml:space="preserve"> в бланк регистрации отметкой «Х» в поле «В устной форме», подтвержденной подписью </w:t>
            </w:r>
            <w:r w:rsidR="00DE2C05">
              <w:rPr>
                <w:rFonts w:ascii="Times New Roman" w:hAnsi="Times New Roman" w:cs="Times New Roman"/>
                <w:sz w:val="28"/>
                <w:szCs w:val="28"/>
              </w:rPr>
              <w:t>члена</w:t>
            </w:r>
            <w:r w:rsidRPr="00F46DB6">
              <w:rPr>
                <w:rFonts w:ascii="Times New Roman" w:hAnsi="Times New Roman" w:cs="Times New Roman"/>
                <w:sz w:val="28"/>
                <w:szCs w:val="28"/>
              </w:rPr>
              <w:t xml:space="preserve"> комиссии </w:t>
            </w:r>
            <w:r w:rsidR="000261BD" w:rsidRPr="00F46DB6">
              <w:rPr>
                <w:rFonts w:ascii="Times New Roman" w:hAnsi="Times New Roman" w:cs="Times New Roman"/>
                <w:sz w:val="28"/>
                <w:szCs w:val="26"/>
              </w:rPr>
              <w:t>по проведению итогового сочинения (изложения) в образовательн</w:t>
            </w:r>
            <w:r w:rsidR="00F46DB6">
              <w:rPr>
                <w:rFonts w:ascii="Times New Roman" w:hAnsi="Times New Roman" w:cs="Times New Roman"/>
                <w:sz w:val="28"/>
                <w:szCs w:val="26"/>
              </w:rPr>
              <w:t>ой</w:t>
            </w:r>
            <w:r w:rsidR="000261BD" w:rsidRPr="00F46DB6">
              <w:rPr>
                <w:rFonts w:ascii="Times New Roman" w:hAnsi="Times New Roman" w:cs="Times New Roman"/>
                <w:sz w:val="28"/>
                <w:szCs w:val="26"/>
              </w:rPr>
              <w:t xml:space="preserve"> организац</w:t>
            </w:r>
            <w:r w:rsidR="00F46DB6">
              <w:rPr>
                <w:rFonts w:ascii="Times New Roman" w:hAnsi="Times New Roman" w:cs="Times New Roman"/>
                <w:sz w:val="28"/>
                <w:szCs w:val="26"/>
              </w:rPr>
              <w:t>ии</w:t>
            </w:r>
            <w:r w:rsidR="000261BD" w:rsidRPr="00F46DB6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  <w:p w:rsidR="007C387F" w:rsidRDefault="008C38FB" w:rsidP="007923A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C208D1">
              <w:rPr>
                <w:rFonts w:ascii="Times New Roman" w:hAnsi="Times New Roman" w:cs="Times New Roman"/>
                <w:sz w:val="28"/>
                <w:szCs w:val="28"/>
              </w:rPr>
              <w:t xml:space="preserve">В таком случае оценивание итогового сочинения (изложения) указанной категории участников проводится по двум установленным требованиям «Объем итогового сочинения (изложения)» и «Самостоятельность написания итогового сочинения (изложения)». </w:t>
            </w:r>
            <w:r w:rsidRPr="00C208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Итоговое сочинение (и</w:t>
            </w:r>
            <w:r w:rsidRPr="00D45AEC">
              <w:rPr>
                <w:rFonts w:ascii="Times New Roman" w:hAnsi="Times New Roman" w:cs="Times New Roman"/>
                <w:sz w:val="28"/>
                <w:szCs w:val="28"/>
              </w:rPr>
              <w:t>зложение), соответствующее установленным требованиям, оценивается по критериям</w:t>
            </w:r>
            <w:r w:rsidR="00C208D1" w:rsidRPr="00D45AEC">
              <w:rPr>
                <w:rFonts w:ascii="Times New Roman" w:hAnsi="Times New Roman" w:cs="Times New Roman"/>
                <w:sz w:val="28"/>
                <w:szCs w:val="28"/>
              </w:rPr>
              <w:t xml:space="preserve"> №1-№4</w:t>
            </w:r>
            <w:r w:rsidRPr="00D45AEC">
              <w:rPr>
                <w:rFonts w:ascii="Times New Roman" w:hAnsi="Times New Roman" w:cs="Times New Roman"/>
                <w:sz w:val="28"/>
                <w:szCs w:val="28"/>
              </w:rPr>
              <w:t>. Для получения «зачета» за итоговое сочинение (изложение) необходимо получить «зачет» по критериям №</w:t>
            </w:r>
            <w:r w:rsidR="00C208D1" w:rsidRPr="00D45AE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D45AEC">
              <w:rPr>
                <w:rFonts w:ascii="Times New Roman" w:hAnsi="Times New Roman" w:cs="Times New Roman"/>
                <w:sz w:val="28"/>
                <w:szCs w:val="28"/>
              </w:rPr>
              <w:t>1 и №</w:t>
            </w:r>
            <w:r w:rsidR="00C208D1" w:rsidRPr="00D45AE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D45AEC">
              <w:rPr>
                <w:rFonts w:ascii="Times New Roman" w:hAnsi="Times New Roman" w:cs="Times New Roman"/>
                <w:sz w:val="28"/>
                <w:szCs w:val="28"/>
              </w:rPr>
              <w:t xml:space="preserve">2, а также дополнительно «зачет» по одному из критериев </w:t>
            </w:r>
            <w:r w:rsidR="00C208D1" w:rsidRPr="00D45AEC">
              <w:rPr>
                <w:rFonts w:ascii="Times New Roman" w:hAnsi="Times New Roman" w:cs="Times New Roman"/>
                <w:sz w:val="28"/>
                <w:szCs w:val="28"/>
              </w:rPr>
              <w:t>№ 3-</w:t>
            </w:r>
            <w:r w:rsidRPr="00D45AE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C208D1" w:rsidRPr="00D45AE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D45AEC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E23CB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45AEC">
              <w:rPr>
                <w:rFonts w:ascii="Times New Roman" w:hAnsi="Times New Roman" w:cs="Times New Roman"/>
                <w:sz w:val="28"/>
                <w:szCs w:val="28"/>
              </w:rPr>
              <w:t xml:space="preserve">тоговое сочинение (изложение) </w:t>
            </w:r>
            <w:r w:rsidR="00E23CB2">
              <w:rPr>
                <w:rFonts w:ascii="Times New Roman" w:hAnsi="Times New Roman" w:cs="Times New Roman"/>
                <w:sz w:val="28"/>
                <w:szCs w:val="28"/>
              </w:rPr>
              <w:t xml:space="preserve">в устной форме </w:t>
            </w:r>
            <w:r w:rsidRPr="00D45AEC">
              <w:rPr>
                <w:rFonts w:ascii="Times New Roman" w:hAnsi="Times New Roman" w:cs="Times New Roman"/>
                <w:sz w:val="28"/>
                <w:szCs w:val="28"/>
              </w:rPr>
              <w:t>по критерию №</w:t>
            </w:r>
            <w:r w:rsidR="00C208D1" w:rsidRPr="00D45AE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D45AEC">
              <w:rPr>
                <w:rFonts w:ascii="Times New Roman" w:hAnsi="Times New Roman" w:cs="Times New Roman"/>
                <w:sz w:val="28"/>
                <w:szCs w:val="28"/>
              </w:rPr>
              <w:t>5 не проверяется</w:t>
            </w:r>
            <w:r w:rsidR="00EF64A8" w:rsidRPr="00D45AE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07E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C387F" w:rsidRPr="00D45AEC">
              <w:rPr>
                <w:rFonts w:ascii="Times New Roman" w:hAnsi="Times New Roman" w:cs="Times New Roman"/>
                <w:sz w:val="28"/>
                <w:szCs w:val="26"/>
              </w:rPr>
              <w:t>и</w:t>
            </w:r>
            <w:r w:rsidR="00707E49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7C387F" w:rsidRPr="00D45AEC">
              <w:rPr>
                <w:rFonts w:ascii="Times New Roman" w:hAnsi="Times New Roman" w:cs="Times New Roman"/>
                <w:sz w:val="28"/>
                <w:szCs w:val="26"/>
              </w:rPr>
              <w:t>отметка в соответствующее поле «Критерий 5» не внос</w:t>
            </w:r>
            <w:r w:rsidR="00D45AEC">
              <w:rPr>
                <w:rFonts w:ascii="Times New Roman" w:hAnsi="Times New Roman" w:cs="Times New Roman"/>
                <w:sz w:val="28"/>
                <w:szCs w:val="26"/>
              </w:rPr>
              <w:t>и</w:t>
            </w:r>
            <w:r w:rsidR="007C387F" w:rsidRPr="00D45AEC">
              <w:rPr>
                <w:rFonts w:ascii="Times New Roman" w:hAnsi="Times New Roman" w:cs="Times New Roman"/>
                <w:sz w:val="28"/>
                <w:szCs w:val="26"/>
              </w:rPr>
              <w:t>тся (</w:t>
            </w:r>
            <w:r w:rsidR="00D45AEC">
              <w:rPr>
                <w:rFonts w:ascii="Times New Roman" w:hAnsi="Times New Roman" w:cs="Times New Roman"/>
                <w:sz w:val="28"/>
                <w:szCs w:val="26"/>
              </w:rPr>
              <w:t xml:space="preserve">поле </w:t>
            </w:r>
            <w:r w:rsidR="00D45AEC" w:rsidRPr="00C179FC">
              <w:rPr>
                <w:rFonts w:ascii="Times New Roman" w:hAnsi="Times New Roman" w:cs="Times New Roman"/>
                <w:sz w:val="28"/>
                <w:szCs w:val="26"/>
              </w:rPr>
              <w:t>остае</w:t>
            </w:r>
            <w:r w:rsidR="007C387F" w:rsidRPr="00C179FC">
              <w:rPr>
                <w:rFonts w:ascii="Times New Roman" w:hAnsi="Times New Roman" w:cs="Times New Roman"/>
                <w:sz w:val="28"/>
                <w:szCs w:val="26"/>
              </w:rPr>
              <w:t>тся пустым).</w:t>
            </w:r>
          </w:p>
          <w:p w:rsidR="00B37E42" w:rsidRDefault="00B37E42" w:rsidP="007923A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D31E75" w:rsidRDefault="00D31E75" w:rsidP="00D31E75">
            <w:pPr>
              <w:autoSpaceDE w:val="0"/>
              <w:autoSpaceDN w:val="0"/>
              <w:adjustRightInd w:val="0"/>
              <w:jc w:val="center"/>
            </w:pPr>
            <w:r w:rsidRPr="00D31E75">
              <w:rPr>
                <w:rFonts w:ascii="Times New Roman" w:hAnsi="Times New Roman" w:cs="Times New Roman"/>
                <w:b/>
                <w:sz w:val="28"/>
                <w:szCs w:val="26"/>
              </w:rPr>
              <w:t>Порядок копирования бланков участников итогового сочинения (изложения)</w:t>
            </w:r>
          </w:p>
          <w:p w:rsidR="001C5000" w:rsidRPr="00D31E75" w:rsidRDefault="00D31E75" w:rsidP="00D31E75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32"/>
                <w:szCs w:val="26"/>
              </w:rPr>
            </w:pPr>
            <w:r w:rsidRPr="00D31E7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Региональный центр обработки информации (далее – РЦОИ) осуществляет подготовку копий бланков итогового сочинения (изложения) и протоколов проверки итогового сочинения (изложения) (форма ИС-06) для</w:t>
            </w:r>
            <w:r w:rsidRPr="00D31E75">
              <w:rPr>
                <w:rFonts w:ascii="Times New Roman" w:hAnsi="Times New Roman" w:cs="Times New Roman"/>
                <w:sz w:val="28"/>
                <w:szCs w:val="26"/>
              </w:rPr>
              <w:t xml:space="preserve"> организации проверки экспертами комиссии по проверке итогового сочинения (изложения).</w:t>
            </w:r>
          </w:p>
          <w:p w:rsidR="00231F89" w:rsidRPr="00B37E42" w:rsidRDefault="00231F89" w:rsidP="00231F89">
            <w:pPr>
              <w:widowControl w:val="0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37E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день проведения итогового сочинения (изложения) руководитель образовательной организации (или другое уполномоченное им лицо) передает собранные и упакованные бланки регистрации, бланки записи, а также отчетные формы для проверки в</w:t>
            </w:r>
            <w:r w:rsidR="00D31E75" w:rsidRPr="00B37E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РЦОИ</w:t>
            </w:r>
            <w:r w:rsidRPr="00B37E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31F89" w:rsidRPr="00C62D8F" w:rsidRDefault="00231F89" w:rsidP="00231F89">
            <w:pPr>
              <w:widowControl w:val="0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62D8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Руководитель РЦОИ организует копирование оригиналов бланков регистрации и бланков записи (дополнительных бланков записи) участников итогового сочинения (изложения) и печать протоколов проверки итогового сочинения (изложения) (форма ИС-06).</w:t>
            </w:r>
          </w:p>
          <w:p w:rsidR="00231F89" w:rsidRPr="00C62D8F" w:rsidRDefault="00231F89" w:rsidP="00231F89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62D8F">
              <w:rPr>
                <w:rFonts w:ascii="Times New Roman" w:hAnsi="Times New Roman" w:cs="Times New Roman"/>
                <w:sz w:val="28"/>
                <w:szCs w:val="28"/>
              </w:rPr>
              <w:t>Копирование бланков итогового сочинения (изложения) с внесенной в бланк регистрации отметкой «Х» в поле «Не закончил»</w:t>
            </w:r>
            <w:r w:rsidR="00A179CB" w:rsidRPr="00C62D8F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C62D8F">
              <w:rPr>
                <w:rFonts w:ascii="Times New Roman" w:hAnsi="Times New Roman" w:cs="Times New Roman"/>
                <w:sz w:val="28"/>
                <w:szCs w:val="28"/>
              </w:rPr>
              <w:t xml:space="preserve"> «Удален», подтвержденной подписью </w:t>
            </w:r>
            <w:r w:rsidR="00DE2C05" w:rsidRPr="00C62D8F">
              <w:rPr>
                <w:rFonts w:ascii="Times New Roman" w:hAnsi="Times New Roman" w:cs="Times New Roman"/>
                <w:sz w:val="28"/>
                <w:szCs w:val="28"/>
              </w:rPr>
              <w:t>члена</w:t>
            </w:r>
            <w:r w:rsidRPr="00C62D8F">
              <w:rPr>
                <w:rFonts w:ascii="Times New Roman" w:hAnsi="Times New Roman" w:cs="Times New Roman"/>
                <w:sz w:val="28"/>
                <w:szCs w:val="28"/>
              </w:rPr>
              <w:t xml:space="preserve"> комиссии по проведению итогового сочинения (изложения</w:t>
            </w:r>
            <w:r w:rsidR="0035563A" w:rsidRPr="00C62D8F">
              <w:rPr>
                <w:rFonts w:ascii="Times New Roman" w:hAnsi="Times New Roman" w:cs="Times New Roman"/>
                <w:sz w:val="28"/>
                <w:szCs w:val="28"/>
              </w:rPr>
              <w:t>) в образовательной организации</w:t>
            </w:r>
            <w:r w:rsidRPr="00C62D8F">
              <w:rPr>
                <w:rFonts w:ascii="Times New Roman" w:hAnsi="Times New Roman" w:cs="Times New Roman"/>
                <w:sz w:val="28"/>
                <w:szCs w:val="28"/>
              </w:rPr>
              <w:t>, не производится, проверка таких сочинений (изложений) не осуществляется.</w:t>
            </w:r>
            <w:proofErr w:type="gramEnd"/>
            <w:r w:rsidR="00C41DD6" w:rsidRPr="00C62D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27144" w:rsidRPr="00C62D8F">
              <w:rPr>
                <w:rFonts w:ascii="Times New Roman" w:hAnsi="Times New Roman" w:cs="Times New Roman"/>
                <w:sz w:val="28"/>
                <w:szCs w:val="28"/>
              </w:rPr>
              <w:t>В бланке регистрации также необходимо заполнить соответствующее поле «незачет» и внести оценку «незачет» по всей работе в целом.</w:t>
            </w:r>
          </w:p>
          <w:p w:rsidR="00231F89" w:rsidRPr="00C62D8F" w:rsidRDefault="00231F89" w:rsidP="00231F89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2D8F">
              <w:rPr>
                <w:rFonts w:ascii="Times New Roman" w:hAnsi="Times New Roman" w:cs="Times New Roman"/>
                <w:sz w:val="28"/>
                <w:szCs w:val="28"/>
              </w:rPr>
              <w:t>Указанные бланки итогового сочинения (изложения) вместе с формой ИС-08 «Акт о досрочном завершении написания итогового сочинения (изложения) по уважительным причинам» или формой ИС-09 «Акт об удалении участника итогового сочинения (изложения)» передаются руководителю (ответственному лицу) РЦОИ для учета, а также для последующего допуска указанных участников к повторной сдаче итогового сочинения (изложения).</w:t>
            </w:r>
          </w:p>
          <w:p w:rsidR="00DE49B7" w:rsidRPr="00C62D8F" w:rsidRDefault="00DE49B7" w:rsidP="00A179CB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2D8F">
              <w:rPr>
                <w:rFonts w:ascii="Times New Roman" w:hAnsi="Times New Roman" w:cs="Times New Roman"/>
                <w:sz w:val="28"/>
                <w:szCs w:val="28"/>
              </w:rPr>
              <w:t>Копии бланков участников итогового сочинения (изложения) и протоколы проверки итогового сочинения (изложения) (форма ИС-06) руководитель (ответственное лицо) РЦОИ передает председателю предметной комиссии.</w:t>
            </w:r>
          </w:p>
          <w:p w:rsidR="00D31E75" w:rsidRPr="00C179FC" w:rsidRDefault="00D31E75" w:rsidP="00D31E75">
            <w:pPr>
              <w:widowControl w:val="0"/>
              <w:tabs>
                <w:tab w:val="left" w:pos="-284"/>
              </w:tabs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79FC">
              <w:rPr>
                <w:rFonts w:ascii="Times New Roman" w:eastAsia="Calibri" w:hAnsi="Times New Roman" w:cs="Times New Roman"/>
                <w:b/>
                <w:sz w:val="28"/>
                <w:szCs w:val="26"/>
              </w:rPr>
              <w:t>Порядок проверки и оценивания итогового сочинения (изложения)</w:t>
            </w:r>
            <w:r w:rsidR="008E169B">
              <w:rPr>
                <w:rFonts w:ascii="Times New Roman" w:eastAsia="Calibri" w:hAnsi="Times New Roman" w:cs="Times New Roman"/>
                <w:b/>
                <w:sz w:val="28"/>
                <w:szCs w:val="26"/>
              </w:rPr>
              <w:t xml:space="preserve"> экспертами</w:t>
            </w:r>
          </w:p>
          <w:p w:rsidR="00D31E75" w:rsidRPr="00C62D8F" w:rsidRDefault="00D31E75" w:rsidP="00D31E75">
            <w:pPr>
              <w:widowControl w:val="0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62D8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Предметная комиссия осуществляет проверку итогового сочинения </w:t>
            </w:r>
            <w:r w:rsidRPr="00C62D8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(изложения) на копиях бланков участников итогового сочинения (изложения).</w:t>
            </w:r>
          </w:p>
          <w:p w:rsidR="00D31E75" w:rsidRPr="0041642C" w:rsidRDefault="00D31E75" w:rsidP="00D31E75">
            <w:pPr>
              <w:widowControl w:val="0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62D8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Копии работ участников итогового сочинения (изложения) эксперты предметной комиссии могут проверять ручкой с чернилами красного </w:t>
            </w:r>
            <w:r w:rsidRPr="0041642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цвета.</w:t>
            </w:r>
          </w:p>
          <w:p w:rsidR="0041642C" w:rsidRPr="0041642C" w:rsidRDefault="0041642C" w:rsidP="0041642C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642C">
              <w:rPr>
                <w:rFonts w:ascii="Times New Roman" w:hAnsi="Times New Roman" w:cs="Times New Roman"/>
                <w:sz w:val="28"/>
                <w:szCs w:val="28"/>
              </w:rPr>
              <w:t xml:space="preserve">Каждое сочинение (изложение) участников итогового сочинения (изложения) проверяется одним экспертом комиссии один раз. </w:t>
            </w:r>
          </w:p>
          <w:p w:rsidR="00BB5C9D" w:rsidRPr="00C62D8F" w:rsidRDefault="00BB5C9D" w:rsidP="00DE49B7">
            <w:pPr>
              <w:widowControl w:val="0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62D8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Председатель предметной комиссии перед началом проведения проверки и оценивания итоговых сочинений (изложения) проводит </w:t>
            </w:r>
            <w:r w:rsidR="00C40611" w:rsidRPr="00C62D8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обсуждение критериев оценивания итогового сочинения (изложения) (приложения 6, 7), </w:t>
            </w:r>
            <w:r w:rsidRPr="00C62D8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инструктаж для </w:t>
            </w:r>
            <w:r w:rsidR="00320653" w:rsidRPr="00C62D8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экспертов</w:t>
            </w:r>
            <w:r w:rsidRPr="00C62D8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предметной комиссии по правилам заполнения копи</w:t>
            </w:r>
            <w:r w:rsidR="005654AF" w:rsidRPr="00C62D8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й</w:t>
            </w:r>
            <w:r w:rsidR="00095682" w:rsidRPr="00C62D8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40611" w:rsidRPr="00C62D8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бланков регистрации участников.</w:t>
            </w:r>
          </w:p>
          <w:p w:rsidR="00A179CB" w:rsidRPr="00C62D8F" w:rsidRDefault="00320653" w:rsidP="00A179CB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Эксперты</w:t>
            </w:r>
            <w:r w:rsidR="00A179CB" w:rsidRPr="00142A77">
              <w:rPr>
                <w:rFonts w:ascii="Times New Roman" w:hAnsi="Times New Roman" w:cs="Times New Roman"/>
                <w:sz w:val="28"/>
                <w:szCs w:val="28"/>
              </w:rPr>
              <w:t xml:space="preserve"> предметной комиссии перед осуществлением проверки итогового сочинения (изложения) по критериям оценивания, разработанным </w:t>
            </w:r>
            <w:proofErr w:type="spellStart"/>
            <w:r w:rsidR="00A179CB" w:rsidRPr="00142A77">
              <w:rPr>
                <w:rFonts w:ascii="Times New Roman" w:hAnsi="Times New Roman" w:cs="Times New Roman"/>
                <w:sz w:val="28"/>
                <w:szCs w:val="28"/>
              </w:rPr>
              <w:t>Рособрнадзором</w:t>
            </w:r>
            <w:proofErr w:type="spellEnd"/>
            <w:r w:rsidR="00A179CB" w:rsidRPr="00142A77">
              <w:rPr>
                <w:rFonts w:ascii="Times New Roman" w:hAnsi="Times New Roman" w:cs="Times New Roman"/>
                <w:sz w:val="28"/>
                <w:szCs w:val="28"/>
              </w:rPr>
              <w:t xml:space="preserve">, проверяют соблюдение участниками итогового </w:t>
            </w:r>
            <w:r w:rsidR="00FA5387">
              <w:rPr>
                <w:rFonts w:ascii="Times New Roman" w:hAnsi="Times New Roman" w:cs="Times New Roman"/>
                <w:sz w:val="28"/>
                <w:szCs w:val="28"/>
              </w:rPr>
              <w:t>сочинения (изложения) требований</w:t>
            </w:r>
            <w:r w:rsidR="00A179CB" w:rsidRPr="00142A77">
              <w:rPr>
                <w:rFonts w:ascii="Times New Roman" w:hAnsi="Times New Roman" w:cs="Times New Roman"/>
                <w:sz w:val="28"/>
                <w:szCs w:val="28"/>
              </w:rPr>
              <w:t xml:space="preserve"> № 1</w:t>
            </w:r>
            <w:r w:rsidR="00FA5387">
              <w:rPr>
                <w:rFonts w:ascii="Times New Roman" w:hAnsi="Times New Roman" w:cs="Times New Roman"/>
                <w:sz w:val="28"/>
                <w:szCs w:val="28"/>
              </w:rPr>
              <w:t>-№2</w:t>
            </w:r>
            <w:r w:rsidR="00A179CB" w:rsidRPr="00142A77">
              <w:rPr>
                <w:rFonts w:ascii="Times New Roman" w:hAnsi="Times New Roman" w:cs="Times New Roman"/>
                <w:sz w:val="28"/>
                <w:szCs w:val="28"/>
              </w:rPr>
              <w:t xml:space="preserve"> «Объем сочинения (</w:t>
            </w:r>
            <w:r w:rsidR="00A179CB" w:rsidRPr="00C62D8F">
              <w:rPr>
                <w:rFonts w:ascii="Times New Roman" w:hAnsi="Times New Roman" w:cs="Times New Roman"/>
                <w:sz w:val="28"/>
                <w:szCs w:val="28"/>
              </w:rPr>
              <w:t>изложения)»</w:t>
            </w:r>
            <w:r w:rsidR="00FA5387" w:rsidRPr="00C62D8F">
              <w:rPr>
                <w:rFonts w:ascii="Times New Roman" w:hAnsi="Times New Roman" w:cs="Times New Roman"/>
                <w:sz w:val="28"/>
                <w:szCs w:val="28"/>
              </w:rPr>
              <w:t xml:space="preserve"> и «Самостоятельность написания итогового сочинения (изложения»)</w:t>
            </w:r>
            <w:r w:rsidR="00A179CB" w:rsidRPr="00C62D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C5000" w:rsidRPr="00C62D8F" w:rsidRDefault="001C5000" w:rsidP="001C5000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C62D8F">
              <w:rPr>
                <w:b/>
                <w:bCs/>
                <w:color w:val="auto"/>
                <w:sz w:val="28"/>
                <w:szCs w:val="28"/>
              </w:rPr>
              <w:t xml:space="preserve">При проверке итогового сочинения (изложения) по требованию №1 «Объем сочинения (изложения)» </w:t>
            </w:r>
            <w:r w:rsidRPr="00C62D8F">
              <w:rPr>
                <w:color w:val="auto"/>
                <w:sz w:val="28"/>
                <w:szCs w:val="28"/>
              </w:rPr>
              <w:t xml:space="preserve">следует учитывать правила подсчёта слов, которые совпадают с правилами подсчета слов при проверке сочинений, написанных в рамках единого государственного экзамена (ЕГЭ) и основного государственного экзамена (ОГЭ) по русскому языку и литературе. В ЕГЭ и ОГЭ по русскому языку и литературе, а также в итоговом сочинении (изложении) приняты единые подходы к подсчету слов. При подсчёте слов в сочинении (изложении) учитываются как самостоятельные, так и служебные части речи. Подсчитывается любая последовательность слов, написанных без пробела (например, «всё-таки» – одно слово, «всё же» – два слова). Инициалы с фамилией считаются одним словом (например, «М.Ю. Лермонтов» – одно слово). </w:t>
            </w:r>
          </w:p>
          <w:p w:rsidR="001C5000" w:rsidRPr="00C62D8F" w:rsidRDefault="001C5000" w:rsidP="001C5000">
            <w:pPr>
              <w:pStyle w:val="Default"/>
              <w:pageBreakBefore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C62D8F">
              <w:rPr>
                <w:color w:val="auto"/>
                <w:sz w:val="28"/>
                <w:szCs w:val="28"/>
              </w:rPr>
              <w:t>Любые другие символы, в частности цифры, при подсчёте не учитываются (например, «5 лет» – одно слово, «пять лет» – два слова).</w:t>
            </w:r>
          </w:p>
          <w:p w:rsidR="001C5000" w:rsidRPr="00C62D8F" w:rsidRDefault="001C5000" w:rsidP="001C5000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C62D8F">
              <w:rPr>
                <w:color w:val="auto"/>
                <w:sz w:val="28"/>
                <w:szCs w:val="28"/>
              </w:rPr>
              <w:t>Безусловно, в лингвистике понятие «слово» значительно сложнее. Одну лексико-грамматическую или семантическую единицу могут образовать несколько слов. Ниже приведены некоторые примеры:</w:t>
            </w:r>
          </w:p>
          <w:p w:rsidR="001C5000" w:rsidRPr="00C62D8F" w:rsidRDefault="001C5000" w:rsidP="001C5000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C62D8F">
              <w:rPr>
                <w:color w:val="auto"/>
                <w:sz w:val="28"/>
                <w:szCs w:val="28"/>
              </w:rPr>
              <w:t>словоформы: повелительное наклонение («пусть напишут»), будущее время («буду играть»), сравнительная степень («менее громко»);</w:t>
            </w:r>
          </w:p>
          <w:p w:rsidR="001C5000" w:rsidRPr="00C62D8F" w:rsidRDefault="001C5000" w:rsidP="001C5000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C62D8F">
              <w:rPr>
                <w:color w:val="auto"/>
                <w:sz w:val="28"/>
                <w:szCs w:val="28"/>
              </w:rPr>
              <w:t xml:space="preserve">части речи: составные предлоги («в течение»); составные союзы («несмотря на то, что»); составные числительные («триста тридцать пять»); </w:t>
            </w:r>
          </w:p>
          <w:p w:rsidR="001C5000" w:rsidRPr="00C62D8F" w:rsidRDefault="001C5000" w:rsidP="001C5000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C62D8F">
              <w:rPr>
                <w:color w:val="auto"/>
                <w:sz w:val="28"/>
                <w:szCs w:val="28"/>
              </w:rPr>
              <w:t>имена собственные: имена людей («Николай Васильевич Гоголь»); названия произведений («Война и мир»), топонимы (</w:t>
            </w:r>
            <w:proofErr w:type="spellStart"/>
            <w:r w:rsidRPr="00C62D8F">
              <w:rPr>
                <w:color w:val="auto"/>
                <w:sz w:val="28"/>
                <w:szCs w:val="28"/>
              </w:rPr>
              <w:t>Белогорская</w:t>
            </w:r>
            <w:proofErr w:type="spellEnd"/>
            <w:r w:rsidRPr="00C62D8F">
              <w:rPr>
                <w:color w:val="auto"/>
                <w:sz w:val="28"/>
                <w:szCs w:val="28"/>
              </w:rPr>
              <w:t xml:space="preserve"> крепость); </w:t>
            </w:r>
          </w:p>
          <w:p w:rsidR="001C5000" w:rsidRPr="00C62D8F" w:rsidRDefault="001C5000" w:rsidP="001C5000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C62D8F">
              <w:rPr>
                <w:color w:val="auto"/>
                <w:sz w:val="28"/>
                <w:szCs w:val="28"/>
              </w:rPr>
              <w:t xml:space="preserve">фразеологизмы: «душа в душу»; </w:t>
            </w:r>
          </w:p>
          <w:p w:rsidR="001C5000" w:rsidRPr="00C62D8F" w:rsidRDefault="001C5000" w:rsidP="001C5000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C62D8F">
              <w:rPr>
                <w:color w:val="auto"/>
                <w:sz w:val="28"/>
                <w:szCs w:val="28"/>
              </w:rPr>
              <w:t>члены предложения: осложненные сказуемые («знай себе отдыхает», «</w:t>
            </w:r>
            <w:proofErr w:type="gramStart"/>
            <w:r w:rsidRPr="00C62D8F">
              <w:rPr>
                <w:color w:val="auto"/>
                <w:sz w:val="28"/>
                <w:szCs w:val="28"/>
              </w:rPr>
              <w:t>говорят</w:t>
            </w:r>
            <w:proofErr w:type="gramEnd"/>
            <w:r w:rsidRPr="00C62D8F">
              <w:rPr>
                <w:color w:val="auto"/>
                <w:sz w:val="28"/>
                <w:szCs w:val="28"/>
              </w:rPr>
              <w:t xml:space="preserve"> не наговорятся»). </w:t>
            </w:r>
          </w:p>
          <w:p w:rsidR="001C5000" w:rsidRPr="00C62D8F" w:rsidRDefault="001C5000" w:rsidP="001C5000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C62D8F">
              <w:rPr>
                <w:color w:val="auto"/>
                <w:sz w:val="28"/>
                <w:szCs w:val="28"/>
              </w:rPr>
              <w:lastRenderedPageBreak/>
              <w:t xml:space="preserve">При подсчете слов не следует рассматривать слово как лексико-грамматическую или семантическую единицу, необходимо учитывать авторскую орфографию. Ниже на конкретных примерах показаны принципы подсчета слов: </w:t>
            </w:r>
          </w:p>
          <w:p w:rsidR="001C5000" w:rsidRPr="00C62D8F" w:rsidRDefault="001C5000" w:rsidP="001C5000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C62D8F">
              <w:rPr>
                <w:color w:val="auto"/>
                <w:sz w:val="28"/>
                <w:szCs w:val="28"/>
              </w:rPr>
              <w:t>«</w:t>
            </w:r>
            <w:proofErr w:type="spellStart"/>
            <w:r w:rsidRPr="00C62D8F">
              <w:rPr>
                <w:color w:val="auto"/>
                <w:sz w:val="28"/>
                <w:szCs w:val="28"/>
              </w:rPr>
              <w:t>Белогорская</w:t>
            </w:r>
            <w:proofErr w:type="spellEnd"/>
            <w:r w:rsidRPr="00C62D8F">
              <w:rPr>
                <w:color w:val="auto"/>
                <w:sz w:val="28"/>
                <w:szCs w:val="28"/>
              </w:rPr>
              <w:t xml:space="preserve"> крепость» – 2 слова; </w:t>
            </w:r>
          </w:p>
          <w:p w:rsidR="001C5000" w:rsidRPr="00C62D8F" w:rsidRDefault="001C5000" w:rsidP="001C5000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C62D8F">
              <w:rPr>
                <w:color w:val="auto"/>
                <w:sz w:val="28"/>
                <w:szCs w:val="28"/>
              </w:rPr>
              <w:t xml:space="preserve">«Александр Сергеевич Пушкин» – 3 слова; </w:t>
            </w:r>
          </w:p>
          <w:p w:rsidR="001C5000" w:rsidRPr="00C62D8F" w:rsidRDefault="001C5000" w:rsidP="001C5000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C62D8F">
              <w:rPr>
                <w:color w:val="auto"/>
                <w:sz w:val="28"/>
                <w:szCs w:val="28"/>
              </w:rPr>
              <w:t xml:space="preserve">«А.С. Пушкин» – 1 слово; </w:t>
            </w:r>
          </w:p>
          <w:p w:rsidR="001C5000" w:rsidRPr="00C62D8F" w:rsidRDefault="001C5000" w:rsidP="001C5000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C62D8F">
              <w:rPr>
                <w:color w:val="auto"/>
                <w:sz w:val="28"/>
                <w:szCs w:val="28"/>
              </w:rPr>
              <w:t xml:space="preserve">«для того чтобы» – 3 слова; </w:t>
            </w:r>
          </w:p>
          <w:p w:rsidR="001C5000" w:rsidRPr="00C62D8F" w:rsidRDefault="001C5000" w:rsidP="001C5000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C62D8F">
              <w:rPr>
                <w:color w:val="auto"/>
                <w:sz w:val="28"/>
                <w:szCs w:val="28"/>
              </w:rPr>
              <w:t xml:space="preserve">«в возрасте двадцати двух лет» – 5 слов; </w:t>
            </w:r>
          </w:p>
          <w:p w:rsidR="001C5000" w:rsidRPr="00C62D8F" w:rsidRDefault="001C5000" w:rsidP="001C5000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C62D8F">
              <w:rPr>
                <w:color w:val="auto"/>
                <w:sz w:val="28"/>
                <w:szCs w:val="28"/>
              </w:rPr>
              <w:t xml:space="preserve">«в возрасте 22 лет» – 3 слова; </w:t>
            </w:r>
          </w:p>
          <w:p w:rsidR="001C5000" w:rsidRPr="00C62D8F" w:rsidRDefault="001C5000" w:rsidP="001C5000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C62D8F">
              <w:rPr>
                <w:color w:val="auto"/>
                <w:sz w:val="28"/>
                <w:szCs w:val="28"/>
              </w:rPr>
              <w:t>«</w:t>
            </w:r>
            <w:proofErr w:type="spellStart"/>
            <w:r w:rsidRPr="00C62D8F">
              <w:rPr>
                <w:color w:val="auto"/>
                <w:sz w:val="28"/>
                <w:szCs w:val="28"/>
              </w:rPr>
              <w:t>влесу</w:t>
            </w:r>
            <w:proofErr w:type="spellEnd"/>
            <w:r w:rsidRPr="00C62D8F">
              <w:rPr>
                <w:color w:val="auto"/>
                <w:sz w:val="28"/>
                <w:szCs w:val="28"/>
              </w:rPr>
              <w:t xml:space="preserve"> (ошибочное слитное написание)» – 1 слово; </w:t>
            </w:r>
          </w:p>
          <w:p w:rsidR="001C5000" w:rsidRPr="00C62D8F" w:rsidRDefault="001C5000" w:rsidP="001C5000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2D8F">
              <w:rPr>
                <w:rFonts w:ascii="Times New Roman" w:hAnsi="Times New Roman" w:cs="Times New Roman"/>
                <w:sz w:val="28"/>
                <w:szCs w:val="28"/>
              </w:rPr>
              <w:t xml:space="preserve">«черно </w:t>
            </w:r>
            <w:proofErr w:type="gramStart"/>
            <w:r w:rsidRPr="00C62D8F">
              <w:rPr>
                <w:rFonts w:ascii="Times New Roman" w:hAnsi="Times New Roman" w:cs="Times New Roman"/>
                <w:sz w:val="28"/>
                <w:szCs w:val="28"/>
              </w:rPr>
              <w:t>белый</w:t>
            </w:r>
            <w:proofErr w:type="gramEnd"/>
            <w:r w:rsidRPr="00C62D8F">
              <w:rPr>
                <w:rFonts w:ascii="Times New Roman" w:hAnsi="Times New Roman" w:cs="Times New Roman"/>
                <w:sz w:val="28"/>
                <w:szCs w:val="28"/>
              </w:rPr>
              <w:t xml:space="preserve"> (ошибочное раздельное написание)» – 2 слова.</w:t>
            </w:r>
          </w:p>
          <w:p w:rsidR="00A179CB" w:rsidRPr="00C62D8F" w:rsidRDefault="00A179CB" w:rsidP="00A179CB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2D8F">
              <w:rPr>
                <w:rFonts w:ascii="Times New Roman" w:hAnsi="Times New Roman" w:cs="Times New Roman"/>
                <w:sz w:val="28"/>
                <w:szCs w:val="28"/>
              </w:rPr>
              <w:t xml:space="preserve">Затем </w:t>
            </w:r>
            <w:r w:rsidR="00320653" w:rsidRPr="00C62D8F">
              <w:rPr>
                <w:rFonts w:ascii="Times New Roman" w:hAnsi="Times New Roman" w:cs="Times New Roman"/>
                <w:sz w:val="28"/>
                <w:szCs w:val="28"/>
              </w:rPr>
              <w:t>эксперты</w:t>
            </w:r>
            <w:r w:rsidRPr="00C62D8F">
              <w:rPr>
                <w:rFonts w:ascii="Times New Roman" w:hAnsi="Times New Roman" w:cs="Times New Roman"/>
                <w:sz w:val="28"/>
                <w:szCs w:val="28"/>
              </w:rPr>
              <w:t xml:space="preserve"> предметной комиссии осуществляют проверку соблюдения участниками итогового сочинения (изложения) требования № 2 «Самостоятельность написания итогового сочинения</w:t>
            </w:r>
            <w:r w:rsidR="000F2266" w:rsidRPr="00C62D8F">
              <w:rPr>
                <w:rFonts w:ascii="Times New Roman" w:hAnsi="Times New Roman" w:cs="Times New Roman"/>
                <w:sz w:val="28"/>
                <w:szCs w:val="28"/>
              </w:rPr>
              <w:t xml:space="preserve"> (изложения)</w:t>
            </w:r>
            <w:r w:rsidRPr="00C62D8F">
              <w:rPr>
                <w:rFonts w:ascii="Times New Roman" w:hAnsi="Times New Roman" w:cs="Times New Roman"/>
                <w:sz w:val="28"/>
                <w:szCs w:val="28"/>
              </w:rPr>
              <w:t>», в том числе при необходимости могут воспользоваться системой автоматической проверки текстов на наличие заимствований («</w:t>
            </w:r>
            <w:proofErr w:type="spellStart"/>
            <w:r w:rsidRPr="00C62D8F">
              <w:rPr>
                <w:rFonts w:ascii="Times New Roman" w:hAnsi="Times New Roman" w:cs="Times New Roman"/>
                <w:sz w:val="28"/>
                <w:szCs w:val="28"/>
              </w:rPr>
              <w:t>Антиплагиат</w:t>
            </w:r>
            <w:proofErr w:type="spellEnd"/>
            <w:r w:rsidRPr="00C62D8F">
              <w:rPr>
                <w:rFonts w:ascii="Times New Roman" w:hAnsi="Times New Roman" w:cs="Times New Roman"/>
                <w:sz w:val="28"/>
                <w:szCs w:val="28"/>
              </w:rPr>
              <w:t>» и др.).</w:t>
            </w:r>
          </w:p>
          <w:p w:rsidR="0036167E" w:rsidRDefault="008C38FB" w:rsidP="0036167E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DCA">
              <w:rPr>
                <w:rFonts w:ascii="Times New Roman" w:hAnsi="Times New Roman" w:cs="Times New Roman"/>
                <w:sz w:val="28"/>
                <w:szCs w:val="28"/>
              </w:rPr>
              <w:t xml:space="preserve">После проверки установленных требований </w:t>
            </w:r>
            <w:r w:rsidR="00320653">
              <w:rPr>
                <w:rFonts w:ascii="Times New Roman" w:hAnsi="Times New Roman" w:cs="Times New Roman"/>
                <w:sz w:val="28"/>
                <w:szCs w:val="28"/>
              </w:rPr>
              <w:t>эксперты</w:t>
            </w:r>
            <w:r w:rsidR="00B577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A7DCA">
              <w:rPr>
                <w:rFonts w:ascii="Times New Roman" w:hAnsi="Times New Roman" w:cs="Times New Roman"/>
                <w:sz w:val="28"/>
                <w:szCs w:val="28"/>
              </w:rPr>
              <w:t>предметной</w:t>
            </w:r>
            <w:r w:rsidRPr="00FA7DCA">
              <w:rPr>
                <w:rFonts w:ascii="Times New Roman" w:hAnsi="Times New Roman" w:cs="Times New Roman"/>
                <w:sz w:val="28"/>
                <w:szCs w:val="28"/>
              </w:rPr>
              <w:t xml:space="preserve"> комисси</w:t>
            </w:r>
            <w:r w:rsidR="00FA7DC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A7DCA">
              <w:rPr>
                <w:rFonts w:ascii="Times New Roman" w:hAnsi="Times New Roman" w:cs="Times New Roman"/>
                <w:sz w:val="28"/>
                <w:szCs w:val="28"/>
              </w:rPr>
              <w:t xml:space="preserve"> приступа</w:t>
            </w:r>
            <w:r w:rsidR="00FA7DCA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FA7DCA">
              <w:rPr>
                <w:rFonts w:ascii="Times New Roman" w:hAnsi="Times New Roman" w:cs="Times New Roman"/>
                <w:sz w:val="28"/>
                <w:szCs w:val="28"/>
              </w:rPr>
              <w:t xml:space="preserve">т к проверке сочинения (изложения) по критериям </w:t>
            </w:r>
            <w:r w:rsidRPr="00347214">
              <w:rPr>
                <w:rFonts w:ascii="Times New Roman" w:hAnsi="Times New Roman" w:cs="Times New Roman"/>
                <w:sz w:val="28"/>
                <w:szCs w:val="28"/>
              </w:rPr>
              <w:t>оценивания</w:t>
            </w:r>
            <w:r w:rsidR="000F22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A7DCA" w:rsidRPr="0034721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(приложения 6, 7)</w:t>
            </w:r>
            <w:r w:rsidRPr="00347214">
              <w:rPr>
                <w:rFonts w:ascii="Times New Roman" w:hAnsi="Times New Roman" w:cs="Times New Roman"/>
                <w:sz w:val="28"/>
                <w:szCs w:val="28"/>
              </w:rPr>
              <w:t xml:space="preserve"> или</w:t>
            </w:r>
            <w:r w:rsidRPr="00FA7DCA">
              <w:rPr>
                <w:rFonts w:ascii="Times New Roman" w:hAnsi="Times New Roman" w:cs="Times New Roman"/>
                <w:sz w:val="28"/>
                <w:szCs w:val="28"/>
              </w:rPr>
              <w:t>, не приступая к проверке итогового сочинения (изложения) по</w:t>
            </w:r>
            <w:r w:rsidR="00746706">
              <w:rPr>
                <w:rFonts w:ascii="Times New Roman" w:hAnsi="Times New Roman" w:cs="Times New Roman"/>
                <w:sz w:val="28"/>
                <w:szCs w:val="28"/>
              </w:rPr>
              <w:t xml:space="preserve"> критериям оценивания, выставляю</w:t>
            </w:r>
            <w:r w:rsidRPr="00FA7DCA">
              <w:rPr>
                <w:rFonts w:ascii="Times New Roman" w:hAnsi="Times New Roman" w:cs="Times New Roman"/>
                <w:sz w:val="28"/>
                <w:szCs w:val="28"/>
              </w:rPr>
              <w:t>т «незачет» по всей работе в целом в случае несоблюдения хотя бы одного из установленных требований.</w:t>
            </w:r>
          </w:p>
          <w:p w:rsidR="0036167E" w:rsidRPr="00EC0D4A" w:rsidRDefault="0036167E" w:rsidP="0036167E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EC0D4A">
              <w:rPr>
                <w:rFonts w:ascii="Times New Roman" w:hAnsi="Times New Roman" w:cs="Times New Roman"/>
                <w:sz w:val="28"/>
                <w:szCs w:val="26"/>
              </w:rPr>
              <w:t xml:space="preserve">При проверке итогового сочинения по Критерию № 1 «Соответствие теме» нужно учитывать, что участник итогового сочинения вправе выбрать оригинальный путь ее раскрытия. «Незачет» ставится только в случае, если сочинение не соответствует теме, в нем нет ответа на вопрос, поставленный в теме, или в сочинении не прослеживается конкретной цели высказывания. При оценке сочинения по данному критерию не учитываются логические ошибки (они выявляются при оценке сочинения по Критерию № 3). </w:t>
            </w:r>
          </w:p>
          <w:p w:rsidR="0036167E" w:rsidRDefault="00347214" w:rsidP="0036167E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8F2">
              <w:rPr>
                <w:rFonts w:ascii="Times New Roman" w:hAnsi="Times New Roman" w:cs="Times New Roman"/>
                <w:sz w:val="28"/>
                <w:szCs w:val="28"/>
              </w:rPr>
              <w:t>При проверке итогового сочинения по Критерию № 2 «Аргументация. Привлечение литературного материал</w:t>
            </w:r>
            <w:r w:rsidR="0036167E">
              <w:rPr>
                <w:rFonts w:ascii="Times New Roman" w:hAnsi="Times New Roman" w:cs="Times New Roman"/>
                <w:sz w:val="28"/>
                <w:szCs w:val="28"/>
              </w:rPr>
              <w:t>а» следует учитывать следующее.</w:t>
            </w:r>
          </w:p>
          <w:p w:rsidR="00105929" w:rsidRPr="00001190" w:rsidRDefault="00105929" w:rsidP="00347214">
            <w:pPr>
              <w:widowControl w:val="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6"/>
              </w:rPr>
            </w:pPr>
            <w:r w:rsidRPr="00001190">
              <w:rPr>
                <w:rFonts w:ascii="Times New Roman" w:eastAsia="Calibri" w:hAnsi="Times New Roman" w:cs="Times New Roman"/>
                <w:sz w:val="28"/>
                <w:szCs w:val="26"/>
              </w:rPr>
              <w:t>В соответствии с данным критерием участник сочинения подкрепляет аргументы примерами из опубликованных литературных произведений. Участник может привлекать произведения устного народного творчества (за исключением малых жанров), художественную, документальную, мемуарную, публицистическую, научную и научно-популярную литературу (в том числе философскую, психологическую, литературоведческую, искусствоведческую), дневники, очерки, литературную критику и другие произведения отечественной и мировой литературы.</w:t>
            </w:r>
          </w:p>
          <w:p w:rsidR="00493AF4" w:rsidRDefault="00493AF4" w:rsidP="00493AF4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AF4">
              <w:rPr>
                <w:rFonts w:ascii="Times New Roman" w:hAnsi="Times New Roman" w:cs="Times New Roman"/>
                <w:sz w:val="28"/>
                <w:szCs w:val="28"/>
              </w:rPr>
              <w:t>«Незачет» ставится при условии, если сочи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нение не содержит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аргументации, </w:t>
            </w:r>
            <w:r w:rsidRPr="00493AF4">
              <w:rPr>
                <w:rFonts w:ascii="Times New Roman" w:hAnsi="Times New Roman" w:cs="Times New Roman"/>
                <w:sz w:val="28"/>
                <w:szCs w:val="28"/>
              </w:rPr>
              <w:t>написано без опоры на литературный материал, или в нем существенно искажено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3AF4">
              <w:rPr>
                <w:rFonts w:ascii="Times New Roman" w:hAnsi="Times New Roman" w:cs="Times New Roman"/>
                <w:sz w:val="28"/>
                <w:szCs w:val="28"/>
              </w:rPr>
              <w:t>содержание выбранного текста, или литературный материал лишь упоминается в работе (аргументы примерами не подкрепляются).</w:t>
            </w:r>
          </w:p>
          <w:p w:rsidR="00E17730" w:rsidRPr="00C44990" w:rsidRDefault="00E17730" w:rsidP="00493AF4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990">
              <w:rPr>
                <w:rFonts w:ascii="Times New Roman" w:hAnsi="Times New Roman" w:cs="Times New Roman"/>
                <w:sz w:val="28"/>
                <w:szCs w:val="28"/>
              </w:rPr>
              <w:t>Если в итоговом сочинении осуществлена опора на фрагмент текста из пособий для подготовки к ЕГЭ по русскому языку (произведение не называется, а лишь передается содержание фрагмента), то такой литературный аргумент не засчитывается.</w:t>
            </w:r>
          </w:p>
          <w:p w:rsidR="00851B21" w:rsidRPr="00C44990" w:rsidRDefault="00851B21" w:rsidP="00493AF4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990">
              <w:rPr>
                <w:rFonts w:ascii="Times New Roman" w:hAnsi="Times New Roman" w:cs="Times New Roman"/>
                <w:sz w:val="28"/>
                <w:szCs w:val="28"/>
              </w:rPr>
              <w:t>Также необходимо учитывать, что участники итогового сочинения могут ориентироваться на требования не только школьных критериев, но и вузовских, которые могут существенно отличаться от школьных критериев. Например, вуз может требовать привлечения нескольких литературных аргументов или опоры не только на литературный аргумент, но и на произведения других видов искусства или на исторические факты. Таким образом, в итоговом сочинении, кроме литературного аргумента, могут быть аргументы, связанные с театром, кино, живописью, историческими документами (их нужно рассматривать как органическую часть сочинения).</w:t>
            </w:r>
          </w:p>
          <w:p w:rsidR="00C44990" w:rsidRPr="002B0580" w:rsidRDefault="00C44990" w:rsidP="00C44990">
            <w:pPr>
              <w:keepNext/>
              <w:widowControl w:val="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D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Рекомендации по интерпретации негрубых и однотипных ошибок </w:t>
            </w:r>
            <w:r w:rsidRPr="00CE3DBA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при оценке сочинения (изложения) по Критерию №5</w:t>
            </w:r>
          </w:p>
          <w:p w:rsidR="00C44990" w:rsidRPr="002255AD" w:rsidRDefault="00C44990" w:rsidP="00C44990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5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При проверке итогового сочинения (изложения) по Критерию №5 «Грамотность» </w:t>
            </w:r>
            <w:r w:rsidRPr="002255AD">
              <w:rPr>
                <w:rFonts w:ascii="Times New Roman" w:hAnsi="Times New Roman" w:cs="Times New Roman"/>
                <w:sz w:val="28"/>
                <w:szCs w:val="28"/>
              </w:rPr>
              <w:t xml:space="preserve">следует обратить внимание на то, что в критерии не указано, как должны локализоваться ошибки в работе выпускника. Так, если подавляющее большинство ошибок располагается в какой-то одной части работы, в расчет берется общее количество слов, написанных участником итогового сочинения (изложения). При проверке сочинения (изложения) рекомендуется традиционным способом отметить все ошибки на полях копий бланков, учесть однотипные и негрубые ошибки и, произведя после этого подсчет, соотнести полученную цифру с количеством слов в работе (речевые ошибки в данном критерии не учитываются). Если на 100 слов приходится в сумме более пяти ошибок, то на 20 слов – одна ошибка. Общее количество слов в конкретном сочинении делится на 20. Полученное число округляется. Например, в работе 370 слов. При делении на 20 получается 18,5. Округляем до 19. Участник итогового сочинения (изложения) может получить «зачет» по Критерию № 5 при 19 ошибках. При 20 ошибках выставляется «незачет». </w:t>
            </w:r>
          </w:p>
          <w:p w:rsidR="00C44990" w:rsidRPr="002255AD" w:rsidRDefault="00C44990" w:rsidP="00C44990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5AD">
              <w:rPr>
                <w:rFonts w:ascii="Times New Roman" w:hAnsi="Times New Roman" w:cs="Times New Roman"/>
                <w:sz w:val="28"/>
                <w:szCs w:val="28"/>
              </w:rPr>
              <w:t>При соотнесении количества ошибок и количества слов в итоговом сочинении (изложении) берутся конечные числа, полученные при подсчете по итогам проверки всего итогового сочинения (изложения) в целом.</w:t>
            </w:r>
          </w:p>
          <w:p w:rsidR="00C44990" w:rsidRPr="002255AD" w:rsidRDefault="00C44990" w:rsidP="00C44990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5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Среди ошибок следует выделять негрубые, т.е. не имеющие существенного значения для характеристики грамотности. </w:t>
            </w:r>
            <w:r w:rsidRPr="002255AD">
              <w:rPr>
                <w:rFonts w:ascii="Times New Roman" w:hAnsi="Times New Roman" w:cs="Times New Roman"/>
                <w:sz w:val="28"/>
                <w:szCs w:val="28"/>
              </w:rPr>
              <w:t xml:space="preserve">При подсчете ошибок две негрубые считаются за одну. </w:t>
            </w:r>
          </w:p>
          <w:p w:rsidR="00C44990" w:rsidRPr="002255AD" w:rsidRDefault="00C44990" w:rsidP="00C44990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5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 негрубым относятся ошибки: </w:t>
            </w:r>
          </w:p>
          <w:p w:rsidR="00C44990" w:rsidRPr="002255AD" w:rsidRDefault="00C44990" w:rsidP="00C44990">
            <w:pPr>
              <w:pStyle w:val="ad"/>
              <w:numPr>
                <w:ilvl w:val="0"/>
                <w:numId w:val="11"/>
              </w:numPr>
              <w:tabs>
                <w:tab w:val="left" w:pos="993"/>
              </w:tabs>
              <w:autoSpaceDE w:val="0"/>
              <w:autoSpaceDN w:val="0"/>
              <w:adjustRightInd w:val="0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5AD">
              <w:rPr>
                <w:rFonts w:ascii="Times New Roman" w:hAnsi="Times New Roman" w:cs="Times New Roman"/>
                <w:sz w:val="28"/>
                <w:szCs w:val="28"/>
              </w:rPr>
              <w:t xml:space="preserve">в написании фамилий, имен автора и героев произведений (включая анализируемый текст); </w:t>
            </w:r>
          </w:p>
          <w:p w:rsidR="00C44990" w:rsidRPr="002255AD" w:rsidRDefault="00C44990" w:rsidP="00C44990">
            <w:pPr>
              <w:pStyle w:val="ad"/>
              <w:numPr>
                <w:ilvl w:val="0"/>
                <w:numId w:val="11"/>
              </w:numPr>
              <w:tabs>
                <w:tab w:val="left" w:pos="993"/>
              </w:tabs>
              <w:autoSpaceDE w:val="0"/>
              <w:autoSpaceDN w:val="0"/>
              <w:adjustRightInd w:val="0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5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написании большой буквы в составных собственных наименованиях, например: Международный астрономический союз, Великая Отечественная война; </w:t>
            </w:r>
          </w:p>
          <w:p w:rsidR="00C44990" w:rsidRPr="002255AD" w:rsidRDefault="00C44990" w:rsidP="00C44990">
            <w:pPr>
              <w:pStyle w:val="ad"/>
              <w:numPr>
                <w:ilvl w:val="0"/>
                <w:numId w:val="11"/>
              </w:numPr>
              <w:tabs>
                <w:tab w:val="left" w:pos="993"/>
              </w:tabs>
              <w:autoSpaceDE w:val="0"/>
              <w:autoSpaceDN w:val="0"/>
              <w:adjustRightInd w:val="0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5AD">
              <w:rPr>
                <w:rFonts w:ascii="Times New Roman" w:hAnsi="Times New Roman" w:cs="Times New Roman"/>
                <w:sz w:val="28"/>
                <w:szCs w:val="28"/>
              </w:rPr>
              <w:t xml:space="preserve">в словах с непроверяемыми гласными и согласными, не вошедших в списки словарных слов, например: корреляция, прерогатива; </w:t>
            </w:r>
          </w:p>
          <w:p w:rsidR="00C44990" w:rsidRPr="002255AD" w:rsidRDefault="00C44990" w:rsidP="00C44990">
            <w:pPr>
              <w:pStyle w:val="ad"/>
              <w:numPr>
                <w:ilvl w:val="0"/>
                <w:numId w:val="11"/>
              </w:numPr>
              <w:tabs>
                <w:tab w:val="left" w:pos="993"/>
              </w:tabs>
              <w:autoSpaceDE w:val="0"/>
              <w:autoSpaceDN w:val="0"/>
              <w:adjustRightInd w:val="0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255AD">
              <w:rPr>
                <w:rFonts w:ascii="Times New Roman" w:hAnsi="Times New Roman" w:cs="Times New Roman"/>
                <w:sz w:val="28"/>
                <w:szCs w:val="28"/>
              </w:rPr>
              <w:t xml:space="preserve">в слитном и дефисном написании сложных прилагательных, написание которых противоречит школьному правилу, например (слова даны в неискаженном написании): глухонемой, нефтегазовый, военно-исторический, гражданско-правовой, литературно-художественный, индоевропейский, научно-исследовательский, хлебобулочный; </w:t>
            </w:r>
            <w:proofErr w:type="gramEnd"/>
          </w:p>
          <w:p w:rsidR="00C44990" w:rsidRPr="002255AD" w:rsidRDefault="00C44990" w:rsidP="00C44990">
            <w:pPr>
              <w:pStyle w:val="ad"/>
              <w:numPr>
                <w:ilvl w:val="0"/>
                <w:numId w:val="11"/>
              </w:numPr>
              <w:tabs>
                <w:tab w:val="left" w:pos="993"/>
              </w:tabs>
              <w:autoSpaceDE w:val="0"/>
              <w:autoSpaceDN w:val="0"/>
              <w:adjustRightInd w:val="0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5AD">
              <w:rPr>
                <w:rFonts w:ascii="Times New Roman" w:hAnsi="Times New Roman" w:cs="Times New Roman"/>
                <w:sz w:val="28"/>
                <w:szCs w:val="28"/>
              </w:rPr>
              <w:t>в трудных случаях разграничения сложного прилагательного, образованного сращением наречия и прилагательного, и прилагательного с зависимым наречием, например: (активно) действующий, (сильно</w:t>
            </w:r>
            <w:proofErr w:type="gramStart"/>
            <w:r w:rsidRPr="002255AD">
              <w:rPr>
                <w:rFonts w:ascii="Times New Roman" w:hAnsi="Times New Roman" w:cs="Times New Roman"/>
                <w:sz w:val="28"/>
                <w:szCs w:val="28"/>
              </w:rPr>
              <w:t>)д</w:t>
            </w:r>
            <w:proofErr w:type="gramEnd"/>
            <w:r w:rsidRPr="002255AD">
              <w:rPr>
                <w:rFonts w:ascii="Times New Roman" w:hAnsi="Times New Roman" w:cs="Times New Roman"/>
                <w:sz w:val="28"/>
                <w:szCs w:val="28"/>
              </w:rPr>
              <w:t xml:space="preserve">ействующий, (болезненно)тоскливый; </w:t>
            </w:r>
          </w:p>
          <w:p w:rsidR="00C44990" w:rsidRPr="002255AD" w:rsidRDefault="00C44990" w:rsidP="00C44990">
            <w:pPr>
              <w:pStyle w:val="ad"/>
              <w:numPr>
                <w:ilvl w:val="0"/>
                <w:numId w:val="11"/>
              </w:numPr>
              <w:tabs>
                <w:tab w:val="left" w:pos="993"/>
              </w:tabs>
              <w:autoSpaceDE w:val="0"/>
              <w:autoSpaceDN w:val="0"/>
              <w:adjustRightInd w:val="0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5AD">
              <w:rPr>
                <w:rFonts w:ascii="Times New Roman" w:hAnsi="Times New Roman" w:cs="Times New Roman"/>
                <w:sz w:val="28"/>
                <w:szCs w:val="28"/>
              </w:rPr>
              <w:t xml:space="preserve">в необоснованном написании прилагательных на </w:t>
            </w:r>
            <w:proofErr w:type="gramStart"/>
            <w:r w:rsidRPr="002255A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2255A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2255AD">
              <w:rPr>
                <w:rFonts w:ascii="Times New Roman" w:hAnsi="Times New Roman" w:cs="Times New Roman"/>
                <w:sz w:val="28"/>
                <w:szCs w:val="28"/>
              </w:rPr>
              <w:t>кий</w:t>
            </w:r>
            <w:proofErr w:type="spellEnd"/>
            <w:r w:rsidRPr="002255AD">
              <w:rPr>
                <w:rFonts w:ascii="Times New Roman" w:hAnsi="Times New Roman" w:cs="Times New Roman"/>
                <w:sz w:val="28"/>
                <w:szCs w:val="28"/>
              </w:rPr>
              <w:t xml:space="preserve"> с прописной буквы, например, Шекспировские трагедии; шекспировские стихи; </w:t>
            </w:r>
          </w:p>
          <w:p w:rsidR="00C44990" w:rsidRPr="002255AD" w:rsidRDefault="00C44990" w:rsidP="00C44990">
            <w:pPr>
              <w:pStyle w:val="ad"/>
              <w:numPr>
                <w:ilvl w:val="0"/>
                <w:numId w:val="11"/>
              </w:numPr>
              <w:tabs>
                <w:tab w:val="left" w:pos="993"/>
              </w:tabs>
              <w:autoSpaceDE w:val="0"/>
              <w:autoSpaceDN w:val="0"/>
              <w:adjustRightInd w:val="0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5AD">
              <w:rPr>
                <w:rFonts w:ascii="Times New Roman" w:hAnsi="Times New Roman" w:cs="Times New Roman"/>
                <w:sz w:val="28"/>
                <w:szCs w:val="28"/>
              </w:rPr>
              <w:t xml:space="preserve">в случаях, когда вместо одного знака препинания поставлен другой (кроме постановки запятой между подлежащим и сказуемым); </w:t>
            </w:r>
          </w:p>
          <w:p w:rsidR="00C44990" w:rsidRPr="002255AD" w:rsidRDefault="00C44990" w:rsidP="00C44990">
            <w:pPr>
              <w:pStyle w:val="ad"/>
              <w:numPr>
                <w:ilvl w:val="0"/>
                <w:numId w:val="11"/>
              </w:numPr>
              <w:tabs>
                <w:tab w:val="left" w:pos="993"/>
              </w:tabs>
              <w:autoSpaceDE w:val="0"/>
              <w:autoSpaceDN w:val="0"/>
              <w:adjustRightInd w:val="0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5AD">
              <w:rPr>
                <w:rFonts w:ascii="Times New Roman" w:hAnsi="Times New Roman" w:cs="Times New Roman"/>
                <w:sz w:val="28"/>
                <w:szCs w:val="28"/>
              </w:rPr>
              <w:t xml:space="preserve">в пропуске одного из сочетающихся знаков препинания или в нарушении их последовательности. </w:t>
            </w:r>
          </w:p>
          <w:p w:rsidR="00C44990" w:rsidRPr="002255AD" w:rsidRDefault="00C44990" w:rsidP="00C44990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5AD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учитывать также повторяемость и однотипность ошибок. Если ошибка повторяется в одном и том же слове или в корне однокоренных слов, то она считается за одну ошибку. </w:t>
            </w:r>
          </w:p>
          <w:p w:rsidR="00C44990" w:rsidRPr="002255AD" w:rsidRDefault="00C44990" w:rsidP="00C44990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5AD">
              <w:rPr>
                <w:rFonts w:ascii="Times New Roman" w:hAnsi="Times New Roman" w:cs="Times New Roman"/>
                <w:sz w:val="28"/>
                <w:szCs w:val="28"/>
              </w:rPr>
              <w:t xml:space="preserve">Однотипными считаются ошибки на одно правило, если условия выбора правильного написания заключены в грамматических (в армии, в роще; колют, борются) и фонетических (пирожок, сверчок) особенностях данного слова. </w:t>
            </w:r>
          </w:p>
          <w:p w:rsidR="00C44990" w:rsidRPr="002255AD" w:rsidRDefault="00C44990" w:rsidP="00C44990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5AD">
              <w:rPr>
                <w:rFonts w:ascii="Times New Roman" w:hAnsi="Times New Roman" w:cs="Times New Roman"/>
                <w:sz w:val="28"/>
                <w:szCs w:val="28"/>
              </w:rPr>
              <w:t xml:space="preserve">Не считаются однотипными ошибки на такое правило, в котором для выяснения правильного написания одного слова требуется подобрать другое (опорное) слово или его форму (вода – воды; рот – ротик; грустный – грустить; резкий – резок). </w:t>
            </w:r>
          </w:p>
          <w:p w:rsidR="00C44990" w:rsidRPr="002255AD" w:rsidRDefault="00C44990" w:rsidP="00C44990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5AD">
              <w:rPr>
                <w:rFonts w:ascii="Times New Roman" w:hAnsi="Times New Roman" w:cs="Times New Roman"/>
                <w:sz w:val="28"/>
                <w:szCs w:val="28"/>
              </w:rPr>
              <w:t xml:space="preserve">Первые три однотипные ошибки считаются за одну ошибку, каждая следующая подобная ошибка учитывается как самостоятельная. Если в одном непроверяемом слове допущены две и более ошибки, то все они считаются за одну ошибку. </w:t>
            </w:r>
          </w:p>
          <w:p w:rsidR="00C44990" w:rsidRPr="002255AD" w:rsidRDefault="00C44990" w:rsidP="00C44990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5AD">
              <w:rPr>
                <w:rFonts w:ascii="Times New Roman" w:hAnsi="Times New Roman" w:cs="Times New Roman"/>
                <w:sz w:val="28"/>
                <w:szCs w:val="28"/>
              </w:rPr>
              <w:t xml:space="preserve">Понятие об однотипных ошибках не распространяется на пунктуационные ошибки. </w:t>
            </w:r>
          </w:p>
          <w:p w:rsidR="00C44990" w:rsidRDefault="00C44990" w:rsidP="00C44990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5AD">
              <w:rPr>
                <w:rFonts w:ascii="Times New Roman" w:hAnsi="Times New Roman" w:cs="Times New Roman"/>
                <w:sz w:val="28"/>
                <w:szCs w:val="28"/>
              </w:rPr>
              <w:t xml:space="preserve">При выявлении ошибок, влияющих на выставление «зачета» за итоговое сочинение по Критерию № 5, предлагается использовать «Методические рекомендации по подготовке к итоговому сочинению», за итоговое изложение – предлагается использовать «Методические рекомендации по подготовке к итоговому изложению» (документы опубликованы на сайте </w:t>
            </w:r>
            <w:hyperlink r:id="rId9" w:history="1">
              <w:r w:rsidR="0041642C" w:rsidRPr="00DF441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http://www.fipi.ru/</w:t>
              </w:r>
            </w:hyperlink>
            <w:r w:rsidRPr="002255AD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41642C" w:rsidRPr="002255AD" w:rsidRDefault="0041642C" w:rsidP="00C44990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7214" w:rsidRPr="00965558" w:rsidRDefault="0041642C" w:rsidP="00347214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558">
              <w:rPr>
                <w:rFonts w:ascii="Times New Roman" w:hAnsi="Times New Roman" w:cs="Times New Roman"/>
                <w:b/>
                <w:sz w:val="28"/>
                <w:szCs w:val="28"/>
              </w:rPr>
              <w:t>По окончании проверки</w:t>
            </w:r>
            <w:r w:rsidRPr="00965558">
              <w:rPr>
                <w:rFonts w:ascii="Times New Roman" w:hAnsi="Times New Roman" w:cs="Times New Roman"/>
                <w:sz w:val="28"/>
                <w:szCs w:val="28"/>
              </w:rPr>
              <w:t xml:space="preserve"> итогового сочинения (изложения) р</w:t>
            </w:r>
            <w:r w:rsidR="00347214" w:rsidRPr="00965558">
              <w:rPr>
                <w:rFonts w:ascii="Times New Roman" w:hAnsi="Times New Roman" w:cs="Times New Roman"/>
                <w:sz w:val="28"/>
                <w:szCs w:val="28"/>
              </w:rPr>
              <w:t xml:space="preserve">езультаты проверки по критериям оценивания («зачет»/ «незачет») вносятся в копию бланка регистрации (в случае несоблюдения участником хотя бы одного из установленных требований в копии бланка регистрации необходимо заполнить соответствующее поле «незачет» и внести оценку «незачет» по всей работе в целом) в соответствии с инструкцией по заполнению копии бланка регистрации участника итогового сочинения (изложения) </w:t>
            </w:r>
            <w:r w:rsidR="00320653" w:rsidRPr="00965558">
              <w:rPr>
                <w:rFonts w:ascii="Times New Roman" w:hAnsi="Times New Roman" w:cs="Times New Roman"/>
                <w:sz w:val="28"/>
                <w:szCs w:val="28"/>
              </w:rPr>
              <w:t>экспертами</w:t>
            </w:r>
            <w:r w:rsidR="00347214" w:rsidRPr="00965558">
              <w:rPr>
                <w:rFonts w:ascii="Times New Roman" w:hAnsi="Times New Roman" w:cs="Times New Roman"/>
                <w:sz w:val="28"/>
                <w:szCs w:val="28"/>
              </w:rPr>
              <w:t xml:space="preserve"> предметной комиссии по проверке итогового сочинения (изложения) (приложение 4). </w:t>
            </w:r>
          </w:p>
          <w:p w:rsidR="00347214" w:rsidRPr="00965558" w:rsidRDefault="00347214" w:rsidP="00347214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558">
              <w:rPr>
                <w:rFonts w:ascii="Times New Roman" w:hAnsi="Times New Roman" w:cs="Times New Roman"/>
                <w:sz w:val="28"/>
                <w:szCs w:val="28"/>
              </w:rPr>
              <w:t xml:space="preserve">Копии бланков итогового сочинения (изложения), </w:t>
            </w:r>
            <w:r w:rsidRPr="009655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протоколы проверки итогового сочинения (изложения) (форма ИС-06)</w:t>
            </w:r>
            <w:r w:rsidRPr="00965558">
              <w:rPr>
                <w:rFonts w:ascii="Times New Roman" w:hAnsi="Times New Roman" w:cs="Times New Roman"/>
                <w:sz w:val="28"/>
                <w:szCs w:val="28"/>
              </w:rPr>
              <w:t xml:space="preserve"> председатель предметной комиссии передает руководителю (ответственному лицу) РЦОИ.</w:t>
            </w:r>
          </w:p>
          <w:p w:rsidR="00347214" w:rsidRPr="00965558" w:rsidRDefault="00347214" w:rsidP="00347214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558">
              <w:rPr>
                <w:rFonts w:ascii="Times New Roman" w:hAnsi="Times New Roman" w:cs="Times New Roman"/>
                <w:sz w:val="28"/>
                <w:szCs w:val="28"/>
              </w:rPr>
              <w:t>Руководитель (ответственное лицо) РЦОИ передает проверенные копии бланков ответственным лицам, уполномоченным Департаментом образования Ивановской области, для внесения результатов проверки комиссии в оригиналы бланков участников итогового сочинения (изложения).</w:t>
            </w:r>
          </w:p>
          <w:p w:rsidR="00347214" w:rsidRPr="00965558" w:rsidRDefault="00347214" w:rsidP="00217770">
            <w:pPr>
              <w:widowControl w:val="0"/>
              <w:spacing w:before="120" w:after="12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5558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лица переносят результаты проверки по требованиям и критериям оценивания и оценки («зачет»/ «незачет») из копий бланков регистрации в оригиналы бланков регистрации участников итогового сочинения (изложения), ставят подпись в соответствии с инструкцией по переносу результатов проверки предметной комиссии по проверке итогового сочинения (изложения) из копии бланка регистрации в оригинал бланка регистрации участника итогового сочинения (изложения) ответственными лицами </w:t>
            </w:r>
            <w:r w:rsidRPr="009655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(приложение 5).</w:t>
            </w:r>
          </w:p>
          <w:p w:rsidR="0097306F" w:rsidRDefault="0097306F" w:rsidP="00217770">
            <w:pPr>
              <w:keepNext/>
              <w:widowControl w:val="0"/>
              <w:spacing w:before="240" w:after="12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C38FB" w:rsidRPr="002255AD" w:rsidRDefault="008C38FB" w:rsidP="00217770">
            <w:pPr>
              <w:widowControl w:val="0"/>
              <w:tabs>
                <w:tab w:val="left" w:pos="-284"/>
              </w:tabs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55AD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проверки итогового сочинения (изложения)</w:t>
            </w:r>
          </w:p>
          <w:p w:rsidR="006C39F4" w:rsidRPr="002255AD" w:rsidRDefault="006C39F4" w:rsidP="001D26E0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5AD">
              <w:rPr>
                <w:rFonts w:ascii="Times New Roman" w:hAnsi="Times New Roman" w:cs="Times New Roman"/>
                <w:sz w:val="28"/>
                <w:szCs w:val="28"/>
              </w:rPr>
              <w:t>Проверка и оценивание итогового сочинения (изложения) предметной комиссией должна завершиться не позднее чем через семь календарных дней с даты проведения итогового сочинения (изложения).</w:t>
            </w:r>
          </w:p>
          <w:p w:rsidR="00220F85" w:rsidRPr="002255AD" w:rsidRDefault="00220F85" w:rsidP="00217770">
            <w:pPr>
              <w:widowControl w:val="0"/>
              <w:tabs>
                <w:tab w:val="left" w:pos="-284"/>
              </w:tabs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1" w:name="_Toc494819152"/>
            <w:r w:rsidRPr="002255AD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Проведение повторной проверки итогового сочинения (изложения)</w:t>
            </w:r>
            <w:bookmarkEnd w:id="1"/>
          </w:p>
          <w:p w:rsidR="00D30A99" w:rsidRPr="008C7E81" w:rsidRDefault="00D30A99" w:rsidP="00D30A99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7E81">
              <w:rPr>
                <w:rFonts w:ascii="Times New Roman" w:hAnsi="Times New Roman" w:cs="Times New Roman"/>
                <w:sz w:val="28"/>
                <w:szCs w:val="28"/>
              </w:rPr>
              <w:t xml:space="preserve">В целях предотвращения конфликта интересов и обеспечения объективного оценивания итогового сочинения (изложения) обучающимся при получении </w:t>
            </w:r>
            <w:r w:rsidRPr="008C7E81">
              <w:rPr>
                <w:rFonts w:ascii="Times New Roman" w:hAnsi="Times New Roman" w:cs="Times New Roman"/>
                <w:b/>
                <w:sz w:val="28"/>
                <w:szCs w:val="28"/>
              </w:rPr>
              <w:t>повторного</w:t>
            </w:r>
            <w:r w:rsidRPr="008C7E81">
              <w:rPr>
                <w:rFonts w:ascii="Times New Roman" w:hAnsi="Times New Roman" w:cs="Times New Roman"/>
                <w:sz w:val="28"/>
                <w:szCs w:val="28"/>
              </w:rPr>
              <w:t xml:space="preserve"> неудовлетворительного результата («незачет») за итоговое сочинение (изложение) предоставляется право подать в письменной форме заявление в государственную экзаменационную комиссию (далее – ГЭК) на повторную проверку </w:t>
            </w:r>
            <w:r w:rsidR="00E44C15" w:rsidRPr="008C7E81">
              <w:rPr>
                <w:rFonts w:ascii="Times New Roman" w:hAnsi="Times New Roman" w:cs="Times New Roman"/>
                <w:sz w:val="28"/>
                <w:szCs w:val="28"/>
              </w:rPr>
              <w:t xml:space="preserve">написанного </w:t>
            </w:r>
            <w:r w:rsidRPr="008C7E81">
              <w:rPr>
                <w:rFonts w:ascii="Times New Roman" w:hAnsi="Times New Roman" w:cs="Times New Roman"/>
                <w:sz w:val="28"/>
                <w:szCs w:val="28"/>
              </w:rPr>
              <w:t>ими итогового сочинения (изложения) предметной комиссией.</w:t>
            </w:r>
          </w:p>
          <w:p w:rsidR="00D30A99" w:rsidRPr="008C7E81" w:rsidRDefault="00D30A99" w:rsidP="00D30A99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7E81">
              <w:rPr>
                <w:rFonts w:ascii="Times New Roman" w:hAnsi="Times New Roman" w:cs="Times New Roman"/>
                <w:sz w:val="28"/>
                <w:szCs w:val="28"/>
              </w:rPr>
              <w:t xml:space="preserve">Заявление в ГЭК на повторную проверку итогового сочинения (изложения) подается в письменной форме в течение двух рабочих дней с даты ознакомления с результатами итогового сочинения (изложения). </w:t>
            </w:r>
          </w:p>
          <w:p w:rsidR="00D30A99" w:rsidRPr="008C7E81" w:rsidRDefault="00D30A99" w:rsidP="00D30A99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7E81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Обучающийся подает заявление в ОО, в которой осваивает </w:t>
            </w:r>
            <w:r w:rsidRPr="008C7E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образовательные программы среднего общего образования. </w:t>
            </w:r>
          </w:p>
          <w:p w:rsidR="00D30A99" w:rsidRPr="008C7E81" w:rsidRDefault="00D30A99" w:rsidP="00D30A99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7E81">
              <w:rPr>
                <w:rFonts w:ascii="Times New Roman" w:hAnsi="Times New Roman" w:cs="Times New Roman"/>
                <w:sz w:val="28"/>
                <w:szCs w:val="28"/>
              </w:rPr>
              <w:t>Руководитель (уполномоченное лицо) ОО, принявшее заявление, незамедлительно передает его в ГЭК по защищенным каналам связи.</w:t>
            </w:r>
          </w:p>
          <w:p w:rsidR="00D30A99" w:rsidRPr="008C7E81" w:rsidRDefault="00D30A99" w:rsidP="00D30A99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7E81">
              <w:rPr>
                <w:rFonts w:ascii="Times New Roman" w:hAnsi="Times New Roman" w:cs="Times New Roman"/>
                <w:sz w:val="28"/>
                <w:szCs w:val="28"/>
              </w:rPr>
              <w:t>ГЭК принимает решение о проведении повторной проверки итогового сочинения (изложения), устанавливает сроки проведения повторной проверки, передает список участников итогового сочинения (изложения), чьи работы направляются на перепроверку, руководителю РЦОИ.</w:t>
            </w:r>
          </w:p>
          <w:p w:rsidR="00AA7644" w:rsidRPr="008C7E81" w:rsidRDefault="00AA7644" w:rsidP="00D30A99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7E81">
              <w:rPr>
                <w:rFonts w:ascii="Times New Roman" w:hAnsi="Times New Roman" w:cs="Times New Roman"/>
                <w:sz w:val="28"/>
                <w:szCs w:val="28"/>
              </w:rPr>
              <w:t>Руководитель РЦОИ организует перепроверку итогового сочинения (изложения) предметной комиссией в сроки, установленные ГЭК.</w:t>
            </w:r>
          </w:p>
          <w:p w:rsidR="00D30A99" w:rsidRPr="008C7E81" w:rsidRDefault="00D30A99" w:rsidP="00D30A99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7E81">
              <w:rPr>
                <w:rFonts w:ascii="Times New Roman" w:hAnsi="Times New Roman" w:cs="Times New Roman"/>
                <w:sz w:val="28"/>
                <w:szCs w:val="28"/>
              </w:rPr>
              <w:t>Результаты перепроверки направляются в ГЭК для утверждения. После утверждения результатов протокол перепроверки направляется ответственному сотруднику РЦОИ.</w:t>
            </w:r>
          </w:p>
          <w:p w:rsidR="00220F85" w:rsidRPr="00300CCF" w:rsidRDefault="00D30A99" w:rsidP="00AC041E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7E81">
              <w:rPr>
                <w:rFonts w:ascii="Times New Roman" w:hAnsi="Times New Roman" w:cs="Times New Roman"/>
                <w:sz w:val="28"/>
                <w:szCs w:val="28"/>
              </w:rPr>
              <w:t xml:space="preserve">Департамент образования Ивановской области направляет в </w:t>
            </w:r>
            <w:r w:rsidR="00AC041E" w:rsidRPr="008C7E81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300CCF" w:rsidRPr="008C7E8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едеральное государственное бюджетное учреждение </w:t>
            </w:r>
            <w:r w:rsidR="00300CCF" w:rsidRPr="008C7E8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«Федеральный центр тестирования»</w:t>
            </w:r>
            <w:r w:rsidRPr="008C7E81">
              <w:rPr>
                <w:rFonts w:ascii="Times New Roman" w:hAnsi="Times New Roman" w:cs="Times New Roman"/>
                <w:sz w:val="28"/>
                <w:szCs w:val="28"/>
              </w:rPr>
              <w:t xml:space="preserve"> официальное письмо о необходимости учета результатов перепроверки с приложением соответствующего решения председателя ГЭК о результатах перепроверки.</w:t>
            </w:r>
          </w:p>
        </w:tc>
      </w:tr>
    </w:tbl>
    <w:p w:rsidR="00C576DB" w:rsidRDefault="00C576DB" w:rsidP="00C576D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C576DB" w:rsidTr="005101AF">
        <w:tc>
          <w:tcPr>
            <w:tcW w:w="4643" w:type="dxa"/>
          </w:tcPr>
          <w:p w:rsidR="00C576DB" w:rsidRDefault="00C576DB" w:rsidP="005101AF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C576DB" w:rsidRPr="00E97E5F" w:rsidRDefault="00C576DB" w:rsidP="005101A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  <w:r w:rsidR="009E5673" w:rsidRPr="009E56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C576DB" w:rsidRPr="00E55192" w:rsidRDefault="00C576DB" w:rsidP="00E55192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№ ________</w:t>
            </w:r>
            <w:proofErr w:type="gramStart"/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</w:tr>
    </w:tbl>
    <w:p w:rsidR="00C576DB" w:rsidRPr="001D0B4B" w:rsidRDefault="00C576DB" w:rsidP="00C57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C576DB" w:rsidTr="005101AF">
        <w:trPr>
          <w:trHeight w:val="978"/>
        </w:trPr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45738E" w:rsidRDefault="0045738E" w:rsidP="0045738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5738E">
              <w:rPr>
                <w:rFonts w:ascii="Times New Roman" w:hAnsi="Times New Roman" w:cs="Times New Roman"/>
                <w:b/>
                <w:sz w:val="28"/>
              </w:rPr>
              <w:t>ИНСТРУКЦИ</w:t>
            </w:r>
            <w:r>
              <w:rPr>
                <w:rFonts w:ascii="Times New Roman" w:hAnsi="Times New Roman" w:cs="Times New Roman"/>
                <w:b/>
                <w:sz w:val="28"/>
              </w:rPr>
              <w:t>Я</w:t>
            </w:r>
          </w:p>
          <w:p w:rsidR="00C576DB" w:rsidRDefault="0045738E" w:rsidP="00320653">
            <w:pPr>
              <w:contextualSpacing/>
              <w:jc w:val="center"/>
              <w:rPr>
                <w:rFonts w:ascii="Times New Roman" w:hAnsi="Times New Roman" w:cs="Times New Roman"/>
                <w:b/>
                <w:spacing w:val="120"/>
                <w:sz w:val="28"/>
                <w:szCs w:val="28"/>
              </w:rPr>
            </w:pPr>
            <w:r w:rsidRPr="0045738E">
              <w:rPr>
                <w:rFonts w:ascii="Times New Roman" w:hAnsi="Times New Roman" w:cs="Times New Roman"/>
                <w:b/>
                <w:sz w:val="28"/>
              </w:rPr>
              <w:t>по заполнению копи</w:t>
            </w:r>
            <w:r w:rsidR="00D25D82">
              <w:rPr>
                <w:rFonts w:ascii="Times New Roman" w:hAnsi="Times New Roman" w:cs="Times New Roman"/>
                <w:b/>
                <w:sz w:val="28"/>
              </w:rPr>
              <w:t>й</w:t>
            </w:r>
            <w:r w:rsidRPr="0045738E">
              <w:rPr>
                <w:rFonts w:ascii="Times New Roman" w:hAnsi="Times New Roman" w:cs="Times New Roman"/>
                <w:b/>
                <w:sz w:val="28"/>
              </w:rPr>
              <w:t xml:space="preserve"> бланк</w:t>
            </w:r>
            <w:r w:rsidR="00D25D82">
              <w:rPr>
                <w:rFonts w:ascii="Times New Roman" w:hAnsi="Times New Roman" w:cs="Times New Roman"/>
                <w:b/>
                <w:sz w:val="28"/>
              </w:rPr>
              <w:t>ов</w:t>
            </w:r>
            <w:r w:rsidRPr="0045738E">
              <w:rPr>
                <w:rFonts w:ascii="Times New Roman" w:hAnsi="Times New Roman" w:cs="Times New Roman"/>
                <w:b/>
                <w:sz w:val="28"/>
              </w:rPr>
              <w:t xml:space="preserve"> регистрации участник</w:t>
            </w:r>
            <w:r w:rsidR="00D25D82">
              <w:rPr>
                <w:rFonts w:ascii="Times New Roman" w:hAnsi="Times New Roman" w:cs="Times New Roman"/>
                <w:b/>
                <w:sz w:val="28"/>
              </w:rPr>
              <w:t>ов</w:t>
            </w:r>
            <w:r w:rsidRPr="0045738E">
              <w:rPr>
                <w:rFonts w:ascii="Times New Roman" w:hAnsi="Times New Roman" w:cs="Times New Roman"/>
                <w:b/>
                <w:sz w:val="28"/>
              </w:rPr>
              <w:t xml:space="preserve"> итогового сочинения (изложения) </w:t>
            </w:r>
            <w:r w:rsidR="00320653">
              <w:rPr>
                <w:rFonts w:ascii="Times New Roman" w:hAnsi="Times New Roman" w:cs="Times New Roman"/>
                <w:b/>
                <w:sz w:val="28"/>
              </w:rPr>
              <w:t>экспертами</w:t>
            </w:r>
            <w:r w:rsidRPr="0045738E">
              <w:rPr>
                <w:rFonts w:ascii="Times New Roman" w:hAnsi="Times New Roman" w:cs="Times New Roman"/>
                <w:b/>
                <w:sz w:val="28"/>
              </w:rPr>
              <w:t xml:space="preserve"> предметной комиссии по проверке итогового сочинения (изложения)</w:t>
            </w:r>
          </w:p>
        </w:tc>
      </w:tr>
    </w:tbl>
    <w:p w:rsidR="00C576DB" w:rsidRDefault="00C576DB" w:rsidP="00C576D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C576DB" w:rsidTr="005101AF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EC222B" w:rsidRPr="00AB7305" w:rsidRDefault="00E974A3" w:rsidP="00EC222B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Настоящая</w:t>
            </w:r>
            <w:r w:rsidR="009E5673" w:rsidRPr="009E56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инструкция предназначена</w:t>
            </w:r>
            <w:r w:rsidR="00EC222B" w:rsidRPr="00AB7305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r w:rsidR="0082700C">
              <w:rPr>
                <w:rFonts w:ascii="Times New Roman" w:hAnsi="Times New Roman" w:cs="Times New Roman"/>
                <w:sz w:val="28"/>
                <w:szCs w:val="28"/>
              </w:rPr>
              <w:t>эксперто</w:t>
            </w:r>
            <w:r w:rsidR="0015631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E5673" w:rsidRPr="009E56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222B">
              <w:rPr>
                <w:rFonts w:ascii="Times New Roman" w:hAnsi="Times New Roman" w:cs="Times New Roman"/>
                <w:sz w:val="28"/>
                <w:szCs w:val="28"/>
              </w:rPr>
              <w:t xml:space="preserve">предметной </w:t>
            </w:r>
            <w:r w:rsidR="00EC222B" w:rsidRPr="00AB7305">
              <w:rPr>
                <w:rFonts w:ascii="Times New Roman" w:hAnsi="Times New Roman" w:cs="Times New Roman"/>
                <w:sz w:val="28"/>
                <w:szCs w:val="28"/>
              </w:rPr>
              <w:t>комиссии по проверке</w:t>
            </w:r>
            <w:r w:rsidR="009E5673" w:rsidRPr="009E56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222B" w:rsidRPr="00AB7305">
              <w:rPr>
                <w:rFonts w:ascii="Times New Roman" w:hAnsi="Times New Roman" w:cs="Times New Roman"/>
                <w:sz w:val="28"/>
                <w:szCs w:val="28"/>
              </w:rPr>
              <w:t xml:space="preserve">итогового сочинения (изложения). </w:t>
            </w:r>
          </w:p>
          <w:p w:rsidR="00EC222B" w:rsidRPr="00AB7305" w:rsidRDefault="00EC222B" w:rsidP="00EC222B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305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итогового сочинения (изложения) выполняют сочинение (изложение) на черно-белых </w:t>
            </w:r>
            <w:hyperlink r:id="rId10" w:tgtFrame="_blank" w:history="1">
              <w:r w:rsidRPr="00AB7305">
                <w:rPr>
                  <w:rFonts w:ascii="Times New Roman" w:hAnsi="Times New Roman" w:cs="Times New Roman"/>
                  <w:sz w:val="28"/>
                  <w:szCs w:val="28"/>
                </w:rPr>
                <w:t>бланках регистрации</w:t>
              </w:r>
            </w:hyperlink>
            <w:r w:rsidRPr="00AB7305">
              <w:rPr>
                <w:rFonts w:ascii="Times New Roman" w:hAnsi="Times New Roman" w:cs="Times New Roman"/>
                <w:sz w:val="28"/>
                <w:szCs w:val="28"/>
              </w:rPr>
              <w:t xml:space="preserve"> и бланках записи (в том числе дополнительных бланках записи в случае, если такие бланки выдавались участникам по запросу) формата А4.</w:t>
            </w:r>
          </w:p>
          <w:p w:rsidR="00EC222B" w:rsidRPr="00AB7305" w:rsidRDefault="00EC222B" w:rsidP="00EC222B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305">
              <w:rPr>
                <w:rFonts w:ascii="Times New Roman" w:hAnsi="Times New Roman" w:cs="Times New Roman"/>
                <w:sz w:val="28"/>
                <w:szCs w:val="28"/>
              </w:rPr>
              <w:t>Бланк регистрации состоит из трех частей: верхней, средней и нижней.</w:t>
            </w:r>
          </w:p>
          <w:p w:rsidR="00EC222B" w:rsidRPr="00AB7305" w:rsidRDefault="00EC222B" w:rsidP="00EC222B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305">
              <w:rPr>
                <w:rFonts w:ascii="Times New Roman" w:hAnsi="Times New Roman" w:cs="Times New Roman"/>
                <w:sz w:val="28"/>
                <w:szCs w:val="28"/>
              </w:rPr>
              <w:t>Верхняя и средняя части бланка регистрации заполняются участником итогового сочинения (изложения).</w:t>
            </w:r>
          </w:p>
          <w:p w:rsidR="00EC222B" w:rsidRPr="00DB6031" w:rsidRDefault="00F93072" w:rsidP="00EC222B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6031">
              <w:rPr>
                <w:rFonts w:ascii="Times New Roman" w:hAnsi="Times New Roman" w:cs="Times New Roman"/>
                <w:sz w:val="28"/>
                <w:szCs w:val="28"/>
              </w:rPr>
              <w:t>Область для оценки работы</w:t>
            </w:r>
            <w:r w:rsidR="00E73FC2" w:rsidRPr="00DB6031">
              <w:rPr>
                <w:rFonts w:ascii="Times New Roman" w:hAnsi="Times New Roman" w:cs="Times New Roman"/>
                <w:sz w:val="28"/>
                <w:szCs w:val="28"/>
              </w:rPr>
              <w:t xml:space="preserve"> (рис. 1)</w:t>
            </w:r>
            <w:r w:rsidRPr="00DB6031">
              <w:rPr>
                <w:rFonts w:ascii="Times New Roman" w:hAnsi="Times New Roman" w:cs="Times New Roman"/>
                <w:sz w:val="28"/>
                <w:szCs w:val="28"/>
              </w:rPr>
              <w:t xml:space="preserve"> в н</w:t>
            </w:r>
            <w:r w:rsidR="00EC222B" w:rsidRPr="00DB6031">
              <w:rPr>
                <w:rFonts w:ascii="Times New Roman" w:hAnsi="Times New Roman" w:cs="Times New Roman"/>
                <w:sz w:val="28"/>
                <w:szCs w:val="28"/>
              </w:rPr>
              <w:t>ижн</w:t>
            </w:r>
            <w:r w:rsidRPr="00DB6031">
              <w:rPr>
                <w:rFonts w:ascii="Times New Roman" w:hAnsi="Times New Roman" w:cs="Times New Roman"/>
                <w:sz w:val="28"/>
                <w:szCs w:val="28"/>
              </w:rPr>
              <w:t>ей части</w:t>
            </w:r>
            <w:r w:rsidR="00EC222B" w:rsidRPr="00DB6031">
              <w:rPr>
                <w:rFonts w:ascii="Times New Roman" w:hAnsi="Times New Roman" w:cs="Times New Roman"/>
                <w:sz w:val="28"/>
                <w:szCs w:val="28"/>
              </w:rPr>
              <w:t xml:space="preserve"> копии бланка регистрации заполняется </w:t>
            </w:r>
            <w:r w:rsidR="00AF6CF2">
              <w:rPr>
                <w:rFonts w:ascii="Times New Roman" w:hAnsi="Times New Roman" w:cs="Times New Roman"/>
                <w:sz w:val="28"/>
                <w:szCs w:val="28"/>
              </w:rPr>
              <w:t>экспертом</w:t>
            </w:r>
            <w:r w:rsidR="009E5673" w:rsidRPr="009E56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0F09" w:rsidRPr="00DB6031">
              <w:rPr>
                <w:rFonts w:ascii="Times New Roman" w:hAnsi="Times New Roman" w:cs="Times New Roman"/>
                <w:sz w:val="28"/>
                <w:szCs w:val="28"/>
              </w:rPr>
              <w:t xml:space="preserve">предметной </w:t>
            </w:r>
            <w:r w:rsidR="00EC222B" w:rsidRPr="00DB6031">
              <w:rPr>
                <w:rFonts w:ascii="Times New Roman" w:hAnsi="Times New Roman" w:cs="Times New Roman"/>
                <w:sz w:val="28"/>
                <w:szCs w:val="28"/>
              </w:rPr>
              <w:t xml:space="preserve">комиссии яркими черными чернилами. </w:t>
            </w:r>
          </w:p>
          <w:p w:rsidR="00F66082" w:rsidRPr="00E01B5F" w:rsidRDefault="00F66082" w:rsidP="00F66082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 w:rsidRPr="00E01B5F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В </w:t>
            </w:r>
            <w:r w:rsidR="00AC1CE8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копии </w:t>
            </w:r>
            <w:r w:rsidRPr="00E01B5F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бланк</w:t>
            </w:r>
            <w:r w:rsidR="00AC1CE8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а</w:t>
            </w:r>
            <w:r w:rsidRPr="00E01B5F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 регистрации отмечаются «Х» клетки, соответствующие результатам оценивания работы.</w:t>
            </w:r>
            <w:r w:rsidR="009E5673" w:rsidRPr="009E5673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E01B5F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«Х» должен быть поставлен четко внутри квадрата.</w:t>
            </w:r>
            <w:r w:rsidR="009E5673" w:rsidRPr="009E5673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E01B5F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      </w:r>
          </w:p>
          <w:p w:rsidR="00F66082" w:rsidRDefault="00F66082" w:rsidP="00EC222B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8FB" w:rsidRDefault="008C38FB" w:rsidP="00DB7BC3">
            <w:pPr>
              <w:widowControl w:val="0"/>
              <w:tabs>
                <w:tab w:val="left" w:pos="-284"/>
              </w:tabs>
              <w:spacing w:before="1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2C0E2E">
              <w:rPr>
                <w:rFonts w:ascii="Times New Roman" w:hAnsi="Times New Roman" w:cs="Times New Roman"/>
                <w:b/>
                <w:sz w:val="28"/>
                <w:szCs w:val="28"/>
              </w:rPr>
              <w:t>Заполнение поля «Требование к сочинению (изложению)»</w:t>
            </w:r>
          </w:p>
          <w:p w:rsidR="00AF6CF2" w:rsidRPr="002255AD" w:rsidRDefault="00AF6CF2" w:rsidP="00964A8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55AD">
              <w:rPr>
                <w:rFonts w:ascii="Times New Roman" w:hAnsi="Times New Roman" w:cs="Times New Roman"/>
                <w:sz w:val="28"/>
                <w:szCs w:val="28"/>
              </w:rPr>
              <w:t>Для каждого требования должно быть помечено только одно поле: либо «зачет», либо «незачет».</w:t>
            </w:r>
          </w:p>
          <w:p w:rsidR="008C38FB" w:rsidRPr="002255AD" w:rsidRDefault="008C38FB" w:rsidP="00964A8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55AD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Требование № 1.</w:t>
            </w:r>
            <w:r w:rsidRPr="002255AD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«Объем итогового сочинения (изложения)»</w:t>
            </w:r>
          </w:p>
          <w:p w:rsidR="008C38FB" w:rsidRPr="002255AD" w:rsidRDefault="008C38FB" w:rsidP="00964A8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5AD">
              <w:rPr>
                <w:rFonts w:ascii="Times New Roman" w:hAnsi="Times New Roman" w:cs="Times New Roman"/>
                <w:sz w:val="28"/>
                <w:szCs w:val="28"/>
              </w:rPr>
              <w:t>Если в сочинении менее 250 слов</w:t>
            </w:r>
            <w:r w:rsidR="00964A84" w:rsidRPr="002255AD">
              <w:rPr>
                <w:rFonts w:ascii="Times New Roman" w:hAnsi="Times New Roman" w:cs="Times New Roman"/>
                <w:sz w:val="28"/>
                <w:szCs w:val="28"/>
              </w:rPr>
              <w:t xml:space="preserve">, а в изложении менее 150 слов </w:t>
            </w:r>
            <w:r w:rsidRPr="002255AD">
              <w:rPr>
                <w:rFonts w:ascii="Times New Roman" w:hAnsi="Times New Roman" w:cs="Times New Roman"/>
                <w:sz w:val="28"/>
                <w:szCs w:val="28"/>
              </w:rPr>
              <w:t>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</w:t>
            </w:r>
            <w:r w:rsidR="00AF6CF2" w:rsidRPr="002255AD">
              <w:rPr>
                <w:rFonts w:ascii="Times New Roman" w:hAnsi="Times New Roman" w:cs="Times New Roman"/>
                <w:sz w:val="28"/>
                <w:szCs w:val="28"/>
              </w:rPr>
              <w:t xml:space="preserve"> требованию № 2 «Самостоятельность написания итогового сочинения (изложения)» и</w:t>
            </w:r>
            <w:r w:rsidRPr="002255AD">
              <w:rPr>
                <w:rFonts w:ascii="Times New Roman" w:hAnsi="Times New Roman" w:cs="Times New Roman"/>
                <w:sz w:val="28"/>
                <w:szCs w:val="28"/>
              </w:rPr>
              <w:t xml:space="preserve"> критериям оценивания). </w:t>
            </w:r>
          </w:p>
          <w:p w:rsidR="008C38FB" w:rsidRPr="00F77B52" w:rsidRDefault="00961124" w:rsidP="00964A8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B52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B40F5D" w:rsidRPr="00F77B52">
              <w:rPr>
                <w:rFonts w:ascii="Times New Roman" w:hAnsi="Times New Roman" w:cs="Times New Roman"/>
                <w:sz w:val="28"/>
                <w:szCs w:val="28"/>
              </w:rPr>
              <w:t>поля</w:t>
            </w:r>
            <w:r w:rsidRPr="00F77B52">
              <w:rPr>
                <w:rFonts w:ascii="Times New Roman" w:hAnsi="Times New Roman" w:cs="Times New Roman"/>
                <w:sz w:val="28"/>
                <w:szCs w:val="28"/>
              </w:rPr>
              <w:t xml:space="preserve"> по всем требованиям (№ 1 и № 2) и критериям оценивания выставляется «незачет». В поле «Результат проверки сочинения (изложения)» ставится «незачет»</w:t>
            </w:r>
            <w:r w:rsidR="00F77B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0F04" w:rsidRPr="00F77B5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8C38FB" w:rsidRPr="00F77B52"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 w:rsidR="00E73FC2" w:rsidRPr="00F77B5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350F04" w:rsidRPr="00F77B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C38FB" w:rsidRPr="00F77B52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8C38FB" w:rsidRPr="002255AD" w:rsidRDefault="008C38FB" w:rsidP="008C38FB">
            <w:pPr>
              <w:widowControl w:val="0"/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C38FB" w:rsidRPr="009C010A" w:rsidRDefault="001F683F" w:rsidP="008C38FB">
            <w:pPr>
              <w:widowControl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F683F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5749925" cy="2933700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992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38FB" w:rsidRPr="00350F04" w:rsidRDefault="008C38FB" w:rsidP="00350F04">
            <w:pPr>
              <w:widowControl w:val="0"/>
              <w:spacing w:after="120"/>
              <w:ind w:firstLine="70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50F0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Рис. </w:t>
            </w:r>
            <w:r w:rsidR="00350F04" w:rsidRPr="00350F0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</w:t>
            </w:r>
            <w:r w:rsidRPr="00350F0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 Область для оценки работы</w:t>
            </w:r>
          </w:p>
          <w:p w:rsidR="00350F04" w:rsidRPr="00350F04" w:rsidRDefault="00350F04" w:rsidP="00350F0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F04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Требование № 2.</w:t>
            </w:r>
            <w:r w:rsidRPr="00350F04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 xml:space="preserve"> «Самостоятельность написания итогового сочинения (изложения)»</w:t>
            </w:r>
          </w:p>
          <w:p w:rsidR="00350F04" w:rsidRPr="00350F04" w:rsidRDefault="00350F04" w:rsidP="00350F0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F04">
              <w:rPr>
                <w:rFonts w:ascii="Times New Roman" w:hAnsi="Times New Roman" w:cs="Times New Roman"/>
                <w:sz w:val="28"/>
                <w:szCs w:val="28"/>
              </w:rPr>
              <w:t>Итоговое сочинение (изложен</w:t>
            </w:r>
            <w:r w:rsidR="004677D0">
              <w:rPr>
                <w:rFonts w:ascii="Times New Roman" w:hAnsi="Times New Roman" w:cs="Times New Roman"/>
                <w:sz w:val="28"/>
                <w:szCs w:val="28"/>
              </w:rPr>
              <w:t>ие) выполняется самостоятельно:</w:t>
            </w:r>
          </w:p>
          <w:p w:rsidR="00350F04" w:rsidRPr="00350F04" w:rsidRDefault="00350F04" w:rsidP="00B11C24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F04">
              <w:rPr>
                <w:rFonts w:ascii="Times New Roman" w:hAnsi="Times New Roman" w:cs="Times New Roman"/>
                <w:sz w:val="28"/>
                <w:szCs w:val="28"/>
              </w:rPr>
              <w:t>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50F04" w:rsidRPr="00350F04" w:rsidRDefault="00350F04" w:rsidP="00B11C24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F04">
              <w:rPr>
                <w:rFonts w:ascii="Times New Roman" w:hAnsi="Times New Roman" w:cs="Times New Roman"/>
                <w:sz w:val="28"/>
                <w:szCs w:val="28"/>
              </w:rPr>
              <w:t>не допускается списывание изложения из какого-либо источника (работа другого участника, исходный текст и др.).</w:t>
            </w:r>
          </w:p>
          <w:p w:rsidR="00350F04" w:rsidRPr="00350F04" w:rsidRDefault="00350F04" w:rsidP="00350F0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F04">
              <w:rPr>
                <w:rFonts w:ascii="Times New Roman" w:hAnsi="Times New Roman" w:cs="Times New Roman"/>
                <w:sz w:val="28"/>
                <w:szCs w:val="28"/>
              </w:rPr>
              <w:t xml:space="preserve">Если </w:t>
            </w:r>
            <w:r w:rsidR="0050676B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</w:t>
            </w:r>
            <w:r w:rsidRPr="00350F04">
              <w:rPr>
                <w:rFonts w:ascii="Times New Roman" w:hAnsi="Times New Roman" w:cs="Times New Roman"/>
                <w:sz w:val="28"/>
                <w:szCs w:val="28"/>
              </w:rPr>
              <w:t>сочинение (изложение) признано несамостоятельным, то выставляется «незачет» за невыполнение требования № 2 и «незачет» за всю работу в целом (такие итоговые сочинения (изложения) не проверяются по критериям оценивания).</w:t>
            </w:r>
          </w:p>
          <w:p w:rsidR="00350F04" w:rsidRPr="002255AD" w:rsidRDefault="0082700C" w:rsidP="00350F0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2C9">
              <w:rPr>
                <w:rFonts w:ascii="Times New Roman" w:hAnsi="Times New Roman" w:cs="Times New Roman"/>
                <w:sz w:val="28"/>
                <w:szCs w:val="28"/>
              </w:rPr>
              <w:t>Эксперт</w:t>
            </w:r>
            <w:r w:rsidR="004829B6" w:rsidRPr="001432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0F04" w:rsidRPr="001432C9">
              <w:rPr>
                <w:rFonts w:ascii="Times New Roman" w:hAnsi="Times New Roman" w:cs="Times New Roman"/>
                <w:sz w:val="28"/>
                <w:szCs w:val="28"/>
              </w:rPr>
              <w:t>комиссии</w:t>
            </w:r>
            <w:r w:rsidR="00350F04" w:rsidRPr="00350F04">
              <w:rPr>
                <w:rFonts w:ascii="Times New Roman" w:hAnsi="Times New Roman" w:cs="Times New Roman"/>
                <w:sz w:val="28"/>
                <w:szCs w:val="28"/>
              </w:rPr>
              <w:t xml:space="preserve"> выставляет «незачет» за невыполнение требования №</w:t>
            </w:r>
            <w:r w:rsidR="00DB7BC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350F04" w:rsidRPr="00350F04">
              <w:rPr>
                <w:rFonts w:ascii="Times New Roman" w:hAnsi="Times New Roman" w:cs="Times New Roman"/>
                <w:sz w:val="28"/>
                <w:szCs w:val="28"/>
              </w:rPr>
              <w:t>2. В клетки по всем критериям оценивания выставляется «незачет». В поле «Результат проверки сочинения (изложения)» ставится «незачет»</w:t>
            </w:r>
            <w:r w:rsidR="000419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81734" w:rsidRPr="002255AD">
              <w:rPr>
                <w:rFonts w:ascii="Times New Roman" w:hAnsi="Times New Roman" w:cs="Times New Roman"/>
                <w:sz w:val="28"/>
                <w:szCs w:val="28"/>
              </w:rPr>
              <w:t>(рис. 2).</w:t>
            </w:r>
          </w:p>
          <w:p w:rsidR="00846013" w:rsidRPr="00350F04" w:rsidRDefault="00846013" w:rsidP="007638C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60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756910" cy="30575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91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013" w:rsidRPr="002255AD" w:rsidRDefault="00846013" w:rsidP="00846013">
            <w:pPr>
              <w:widowControl w:val="0"/>
              <w:spacing w:after="120"/>
              <w:ind w:firstLine="709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255A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Рис. 2. Область для оценки работы</w:t>
            </w:r>
          </w:p>
          <w:p w:rsidR="008C38FB" w:rsidRPr="002255AD" w:rsidRDefault="008C38FB" w:rsidP="004829B6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5AD">
              <w:rPr>
                <w:rFonts w:ascii="Times New Roman" w:hAnsi="Times New Roman" w:cs="Times New Roman"/>
                <w:sz w:val="28"/>
                <w:szCs w:val="28"/>
              </w:rPr>
              <w:t>Если итоговое сочинение (изложение) соответствует требованию №</w:t>
            </w:r>
            <w:r w:rsidR="004829B6" w:rsidRPr="002255A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2255AD">
              <w:rPr>
                <w:rFonts w:ascii="Times New Roman" w:hAnsi="Times New Roman" w:cs="Times New Roman"/>
                <w:sz w:val="28"/>
                <w:szCs w:val="28"/>
              </w:rPr>
              <w:t>1 и требованию №</w:t>
            </w:r>
            <w:r w:rsidR="004829B6" w:rsidRPr="002255A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2255AD">
              <w:rPr>
                <w:rFonts w:ascii="Times New Roman" w:hAnsi="Times New Roman" w:cs="Times New Roman"/>
                <w:sz w:val="28"/>
                <w:szCs w:val="28"/>
              </w:rPr>
              <w:t xml:space="preserve">2, то </w:t>
            </w:r>
            <w:r w:rsidR="00846013" w:rsidRPr="002255AD">
              <w:rPr>
                <w:rFonts w:ascii="Times New Roman" w:hAnsi="Times New Roman" w:cs="Times New Roman"/>
                <w:sz w:val="28"/>
                <w:szCs w:val="28"/>
              </w:rPr>
              <w:t xml:space="preserve">эксперт </w:t>
            </w:r>
            <w:r w:rsidRPr="002255AD">
              <w:rPr>
                <w:rFonts w:ascii="Times New Roman" w:hAnsi="Times New Roman" w:cs="Times New Roman"/>
                <w:sz w:val="28"/>
                <w:szCs w:val="28"/>
              </w:rPr>
              <w:t>выставляет «зачет» за выполнение требования №</w:t>
            </w:r>
            <w:r w:rsidR="004829B6" w:rsidRPr="002255A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2255AD">
              <w:rPr>
                <w:rFonts w:ascii="Times New Roman" w:hAnsi="Times New Roman" w:cs="Times New Roman"/>
                <w:sz w:val="28"/>
                <w:szCs w:val="28"/>
              </w:rPr>
              <w:t>1 и требования №</w:t>
            </w:r>
            <w:r w:rsidR="004829B6" w:rsidRPr="002255A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2255AD">
              <w:rPr>
                <w:rFonts w:ascii="Times New Roman" w:hAnsi="Times New Roman" w:cs="Times New Roman"/>
                <w:sz w:val="28"/>
                <w:szCs w:val="28"/>
              </w:rPr>
              <w:t>2. Указанны</w:t>
            </w:r>
            <w:r w:rsidR="00BF00BC" w:rsidRPr="002255AD">
              <w:rPr>
                <w:rFonts w:ascii="Times New Roman" w:hAnsi="Times New Roman" w:cs="Times New Roman"/>
                <w:sz w:val="28"/>
                <w:szCs w:val="28"/>
              </w:rPr>
              <w:t xml:space="preserve">е сочинения (изложения) </w:t>
            </w:r>
            <w:r w:rsidR="00846013" w:rsidRPr="002255AD">
              <w:rPr>
                <w:rFonts w:ascii="Times New Roman" w:hAnsi="Times New Roman" w:cs="Times New Roman"/>
                <w:sz w:val="28"/>
                <w:szCs w:val="28"/>
              </w:rPr>
              <w:t xml:space="preserve">далее </w:t>
            </w:r>
            <w:r w:rsidR="00BF00BC" w:rsidRPr="002255AD">
              <w:rPr>
                <w:rFonts w:ascii="Times New Roman" w:hAnsi="Times New Roman" w:cs="Times New Roman"/>
                <w:sz w:val="28"/>
                <w:szCs w:val="28"/>
              </w:rPr>
              <w:t>оцениваю</w:t>
            </w:r>
            <w:r w:rsidRPr="002255AD">
              <w:rPr>
                <w:rFonts w:ascii="Times New Roman" w:hAnsi="Times New Roman" w:cs="Times New Roman"/>
                <w:sz w:val="28"/>
                <w:szCs w:val="28"/>
              </w:rPr>
              <w:t>тся по критериям.</w:t>
            </w:r>
          </w:p>
          <w:p w:rsidR="008C38FB" w:rsidRPr="00DB7BC3" w:rsidRDefault="008C38FB" w:rsidP="00DB7BC3">
            <w:pPr>
              <w:widowControl w:val="0"/>
              <w:tabs>
                <w:tab w:val="left" w:pos="-284"/>
              </w:tabs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7BC3">
              <w:rPr>
                <w:rFonts w:ascii="Times New Roman" w:hAnsi="Times New Roman" w:cs="Times New Roman"/>
                <w:b/>
                <w:sz w:val="28"/>
                <w:szCs w:val="28"/>
              </w:rPr>
              <w:t>Заполнение поля «Результаты оценивания сочинения (изложения)»</w:t>
            </w:r>
          </w:p>
          <w:p w:rsidR="008C38FB" w:rsidRPr="00296DC4" w:rsidRDefault="008C38FB" w:rsidP="00296DC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6DC4">
              <w:rPr>
                <w:rFonts w:ascii="Times New Roman" w:hAnsi="Times New Roman" w:cs="Times New Roman"/>
                <w:sz w:val="28"/>
                <w:szCs w:val="28"/>
              </w:rPr>
              <w:t>Для каждого критерия должно быть помечено только одно поле</w:t>
            </w:r>
            <w:r w:rsidR="00482690">
              <w:rPr>
                <w:rFonts w:ascii="Times New Roman" w:hAnsi="Times New Roman" w:cs="Times New Roman"/>
                <w:sz w:val="28"/>
                <w:szCs w:val="28"/>
              </w:rPr>
              <w:t>: либо «зачет», либо «незачет».</w:t>
            </w:r>
          </w:p>
          <w:p w:rsidR="008C38FB" w:rsidRPr="00296DC4" w:rsidRDefault="008C38FB" w:rsidP="00296DC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6DC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296DC4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Если за </w:t>
            </w:r>
            <w:r w:rsidR="00441F48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</w:t>
            </w:r>
            <w:r w:rsidRPr="00296DC4">
              <w:rPr>
                <w:rFonts w:ascii="Times New Roman" w:hAnsi="Times New Roman" w:cs="Times New Roman"/>
                <w:sz w:val="28"/>
                <w:szCs w:val="28"/>
              </w:rPr>
              <w:t>сочинение (изложение) по критерию №</w:t>
            </w:r>
            <w:r w:rsidR="00296DC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296DC4">
              <w:rPr>
                <w:rFonts w:ascii="Times New Roman" w:hAnsi="Times New Roman" w:cs="Times New Roman"/>
                <w:sz w:val="28"/>
                <w:szCs w:val="28"/>
              </w:rPr>
              <w:t>1 выставлен «незачет», то сочинение (изложение) по критериям №</w:t>
            </w:r>
            <w:r w:rsidR="00296DC4">
              <w:rPr>
                <w:rFonts w:ascii="Times New Roman" w:hAnsi="Times New Roman" w:cs="Times New Roman"/>
                <w:sz w:val="28"/>
                <w:szCs w:val="28"/>
              </w:rPr>
              <w:t> 2-</w:t>
            </w:r>
            <w:r w:rsidRPr="00296DC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296DC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296DC4">
              <w:rPr>
                <w:rFonts w:ascii="Times New Roman" w:hAnsi="Times New Roman" w:cs="Times New Roman"/>
                <w:sz w:val="28"/>
                <w:szCs w:val="28"/>
              </w:rPr>
              <w:t>5 не проверяется. В клетки по всем критериям оценивания выставляется «незачет».</w:t>
            </w:r>
          </w:p>
          <w:p w:rsidR="008C38FB" w:rsidRPr="00296DC4" w:rsidRDefault="008C38FB" w:rsidP="00296DC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6DC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296DC4">
              <w:rPr>
                <w:rFonts w:ascii="Times New Roman" w:hAnsi="Times New Roman" w:cs="Times New Roman"/>
                <w:sz w:val="28"/>
                <w:szCs w:val="28"/>
              </w:rPr>
              <w:tab/>
              <w:t>Если за сочинение (изложение) по критерию №</w:t>
            </w:r>
            <w:r w:rsidR="00905F8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296DC4">
              <w:rPr>
                <w:rFonts w:ascii="Times New Roman" w:hAnsi="Times New Roman" w:cs="Times New Roman"/>
                <w:sz w:val="28"/>
                <w:szCs w:val="28"/>
              </w:rPr>
              <w:t>1 выставлен «зачет», а по критерию №</w:t>
            </w:r>
            <w:r w:rsidR="00905F8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296DC4">
              <w:rPr>
                <w:rFonts w:ascii="Times New Roman" w:hAnsi="Times New Roman" w:cs="Times New Roman"/>
                <w:sz w:val="28"/>
                <w:szCs w:val="28"/>
              </w:rPr>
              <w:t>2 выставлен «незачет», то сочинение по критериям №</w:t>
            </w:r>
            <w:r w:rsidR="00296DC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296DC4">
              <w:rPr>
                <w:rFonts w:ascii="Times New Roman" w:hAnsi="Times New Roman" w:cs="Times New Roman"/>
                <w:sz w:val="28"/>
                <w:szCs w:val="28"/>
              </w:rPr>
              <w:t>3-№</w:t>
            </w:r>
            <w:r w:rsidR="00296DC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296DC4">
              <w:rPr>
                <w:rFonts w:ascii="Times New Roman" w:hAnsi="Times New Roman" w:cs="Times New Roman"/>
                <w:sz w:val="28"/>
                <w:szCs w:val="28"/>
              </w:rPr>
              <w:t>5 не проверяется. В клетки по критериям оценивания №</w:t>
            </w:r>
            <w:r w:rsidR="00296DC4">
              <w:rPr>
                <w:rFonts w:ascii="Times New Roman" w:hAnsi="Times New Roman" w:cs="Times New Roman"/>
                <w:sz w:val="28"/>
                <w:szCs w:val="28"/>
              </w:rPr>
              <w:t> 3-</w:t>
            </w:r>
            <w:r w:rsidRPr="00296DC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296DC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296DC4">
              <w:rPr>
                <w:rFonts w:ascii="Times New Roman" w:hAnsi="Times New Roman" w:cs="Times New Roman"/>
                <w:sz w:val="28"/>
                <w:szCs w:val="28"/>
              </w:rPr>
              <w:t>5 выставляется «незачет».</w:t>
            </w:r>
          </w:p>
          <w:p w:rsidR="008C38FB" w:rsidRPr="00296DC4" w:rsidRDefault="008C38FB" w:rsidP="00296DC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6DC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296DC4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Во всех остальных случаях </w:t>
            </w:r>
            <w:r w:rsidR="005A487E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</w:t>
            </w:r>
            <w:r w:rsidRPr="00296DC4">
              <w:rPr>
                <w:rFonts w:ascii="Times New Roman" w:hAnsi="Times New Roman" w:cs="Times New Roman"/>
                <w:sz w:val="28"/>
                <w:szCs w:val="28"/>
              </w:rPr>
              <w:t>сочинение (изложение) проверяется по всем пяти критериям и оценивается по системе «зачет»/</w:t>
            </w:r>
            <w:r w:rsidR="00296DC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296DC4">
              <w:rPr>
                <w:rFonts w:ascii="Times New Roman" w:hAnsi="Times New Roman" w:cs="Times New Roman"/>
                <w:sz w:val="28"/>
                <w:szCs w:val="28"/>
              </w:rPr>
              <w:t xml:space="preserve">«незачет» (например, нельзя не проверять работу по критериям </w:t>
            </w:r>
            <w:r w:rsidR="008072E5">
              <w:rPr>
                <w:rFonts w:ascii="Times New Roman" w:hAnsi="Times New Roman" w:cs="Times New Roman"/>
                <w:sz w:val="28"/>
                <w:szCs w:val="28"/>
              </w:rPr>
              <w:t>№ </w:t>
            </w:r>
            <w:r w:rsidRPr="00296DC4">
              <w:rPr>
                <w:rFonts w:ascii="Times New Roman" w:hAnsi="Times New Roman" w:cs="Times New Roman"/>
                <w:sz w:val="28"/>
                <w:szCs w:val="28"/>
              </w:rPr>
              <w:t xml:space="preserve">4 и </w:t>
            </w:r>
            <w:r w:rsidR="008072E5">
              <w:rPr>
                <w:rFonts w:ascii="Times New Roman" w:hAnsi="Times New Roman" w:cs="Times New Roman"/>
                <w:sz w:val="28"/>
                <w:szCs w:val="28"/>
              </w:rPr>
              <w:t>№ </w:t>
            </w:r>
            <w:r w:rsidR="00077942">
              <w:rPr>
                <w:rFonts w:ascii="Times New Roman" w:hAnsi="Times New Roman" w:cs="Times New Roman"/>
                <w:sz w:val="28"/>
                <w:szCs w:val="28"/>
              </w:rPr>
              <w:t>5, если участник</w:t>
            </w:r>
            <w:r w:rsidRPr="00296DC4">
              <w:rPr>
                <w:rFonts w:ascii="Times New Roman" w:hAnsi="Times New Roman" w:cs="Times New Roman"/>
                <w:sz w:val="28"/>
                <w:szCs w:val="28"/>
              </w:rPr>
              <w:t xml:space="preserve"> получил зачет на основании зачетов по критериям </w:t>
            </w:r>
            <w:r w:rsidR="008072E5">
              <w:rPr>
                <w:rFonts w:ascii="Times New Roman" w:hAnsi="Times New Roman" w:cs="Times New Roman"/>
                <w:sz w:val="28"/>
                <w:szCs w:val="28"/>
              </w:rPr>
              <w:t>№ </w:t>
            </w:r>
            <w:r w:rsidRPr="00296DC4">
              <w:rPr>
                <w:rFonts w:ascii="Times New Roman" w:hAnsi="Times New Roman" w:cs="Times New Roman"/>
                <w:sz w:val="28"/>
                <w:szCs w:val="28"/>
              </w:rPr>
              <w:t xml:space="preserve">1, </w:t>
            </w:r>
            <w:r w:rsidR="008072E5">
              <w:rPr>
                <w:rFonts w:ascii="Times New Roman" w:hAnsi="Times New Roman" w:cs="Times New Roman"/>
                <w:sz w:val="28"/>
                <w:szCs w:val="28"/>
              </w:rPr>
              <w:t>№ </w:t>
            </w:r>
            <w:r w:rsidRPr="00296DC4">
              <w:rPr>
                <w:rFonts w:ascii="Times New Roman" w:hAnsi="Times New Roman" w:cs="Times New Roman"/>
                <w:sz w:val="28"/>
                <w:szCs w:val="28"/>
              </w:rPr>
              <w:t xml:space="preserve">2, </w:t>
            </w:r>
            <w:r w:rsidR="008072E5">
              <w:rPr>
                <w:rFonts w:ascii="Times New Roman" w:hAnsi="Times New Roman" w:cs="Times New Roman"/>
                <w:sz w:val="28"/>
                <w:szCs w:val="28"/>
              </w:rPr>
              <w:t>№ </w:t>
            </w:r>
            <w:r w:rsidRPr="00296DC4">
              <w:rPr>
                <w:rFonts w:ascii="Times New Roman" w:hAnsi="Times New Roman" w:cs="Times New Roman"/>
                <w:sz w:val="28"/>
                <w:szCs w:val="28"/>
              </w:rPr>
              <w:t>3).</w:t>
            </w:r>
          </w:p>
          <w:p w:rsidR="008072E5" w:rsidRDefault="008072E5" w:rsidP="008072E5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2E5">
              <w:rPr>
                <w:rFonts w:ascii="Times New Roman" w:hAnsi="Times New Roman" w:cs="Times New Roman"/>
                <w:sz w:val="28"/>
                <w:szCs w:val="28"/>
              </w:rPr>
              <w:t xml:space="preserve">После окончания заполнения </w:t>
            </w:r>
            <w:r w:rsidR="00AC1CE8">
              <w:rPr>
                <w:rFonts w:ascii="Times New Roman" w:hAnsi="Times New Roman" w:cs="Times New Roman"/>
                <w:sz w:val="28"/>
                <w:szCs w:val="28"/>
              </w:rPr>
              <w:t xml:space="preserve">копии </w:t>
            </w:r>
            <w:r w:rsidRPr="008072E5">
              <w:rPr>
                <w:rFonts w:ascii="Times New Roman" w:hAnsi="Times New Roman" w:cs="Times New Roman"/>
                <w:sz w:val="28"/>
                <w:szCs w:val="28"/>
              </w:rPr>
              <w:t xml:space="preserve">бланка регистрации </w:t>
            </w:r>
            <w:r w:rsidR="00AC1CE8">
              <w:rPr>
                <w:rFonts w:ascii="Times New Roman" w:hAnsi="Times New Roman" w:cs="Times New Roman"/>
                <w:sz w:val="28"/>
                <w:szCs w:val="28"/>
              </w:rPr>
              <w:t>эксперт</w:t>
            </w:r>
            <w:r w:rsidRPr="008072E5">
              <w:rPr>
                <w:rFonts w:ascii="Times New Roman" w:hAnsi="Times New Roman" w:cs="Times New Roman"/>
                <w:sz w:val="28"/>
                <w:szCs w:val="28"/>
              </w:rPr>
              <w:t xml:space="preserve"> ставит свою подпись в специа</w:t>
            </w:r>
            <w:r w:rsidR="00064A88">
              <w:rPr>
                <w:rFonts w:ascii="Times New Roman" w:hAnsi="Times New Roman" w:cs="Times New Roman"/>
                <w:sz w:val="28"/>
                <w:szCs w:val="28"/>
              </w:rPr>
              <w:t>льно отведенном для этого поле.</w:t>
            </w:r>
          </w:p>
          <w:p w:rsidR="005836AA" w:rsidRPr="008072E5" w:rsidRDefault="009666B2" w:rsidP="008072E5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66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749925" cy="3028315"/>
                  <wp:effectExtent l="0" t="0" r="3175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9925" cy="302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38FB" w:rsidRPr="008072E5" w:rsidRDefault="008C38FB" w:rsidP="008072E5">
            <w:pPr>
              <w:widowControl w:val="0"/>
              <w:tabs>
                <w:tab w:val="left" w:pos="7815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072E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Рис. </w:t>
            </w:r>
            <w:r w:rsidR="00CC7B3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3</w:t>
            </w:r>
            <w:r w:rsidRPr="008072E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 Область для оценки работы</w:t>
            </w:r>
          </w:p>
          <w:p w:rsidR="008C38FB" w:rsidRPr="008072E5" w:rsidRDefault="008C38FB" w:rsidP="008072E5">
            <w:pPr>
              <w:widowControl w:val="0"/>
              <w:tabs>
                <w:tab w:val="left" w:pos="-284"/>
              </w:tabs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72E5">
              <w:rPr>
                <w:rFonts w:ascii="Times New Roman" w:hAnsi="Times New Roman" w:cs="Times New Roman"/>
                <w:b/>
                <w:sz w:val="28"/>
                <w:szCs w:val="28"/>
              </w:rPr>
              <w:t>Заполнение поля «Результаты оценивания сочинения (изложения)» в случае проверки итогового сочинения (изложения) участника, сдававшего сочинение (изложение) в устной форме</w:t>
            </w:r>
          </w:p>
          <w:p w:rsidR="008C38FB" w:rsidRPr="00432F54" w:rsidRDefault="008C38FB" w:rsidP="008C38FB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2F54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сочинение (изложение) для лиц с ограниченными возможностями здоровья, детей-инвалидов и инвалидов может по их желанию </w:t>
            </w:r>
            <w:r w:rsidR="0005132A" w:rsidRPr="00182DE1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и при наличии соответствующих медицинских показаний </w:t>
            </w:r>
            <w:r w:rsidR="0005132A">
              <w:rPr>
                <w:rFonts w:ascii="Times New Roman" w:hAnsi="Times New Roman" w:cs="Times New Roman"/>
                <w:sz w:val="28"/>
                <w:szCs w:val="28"/>
              </w:rPr>
              <w:t>проводиться в устной форме.</w:t>
            </w:r>
          </w:p>
          <w:p w:rsidR="008C38FB" w:rsidRPr="006A5074" w:rsidRDefault="008C38FB" w:rsidP="006A5074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58EE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="0082700C">
              <w:rPr>
                <w:rFonts w:ascii="Times New Roman" w:hAnsi="Times New Roman" w:cs="Times New Roman"/>
                <w:sz w:val="28"/>
                <w:szCs w:val="28"/>
              </w:rPr>
              <w:t>эксперту</w:t>
            </w:r>
            <w:r w:rsidRPr="00DA58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016B" w:rsidRPr="00DA58EE">
              <w:rPr>
                <w:rFonts w:ascii="Times New Roman" w:hAnsi="Times New Roman" w:cs="Times New Roman"/>
                <w:sz w:val="28"/>
                <w:szCs w:val="28"/>
              </w:rPr>
              <w:t>предметной</w:t>
            </w:r>
            <w:r w:rsidRPr="00DA58EE">
              <w:rPr>
                <w:rFonts w:ascii="Times New Roman" w:hAnsi="Times New Roman" w:cs="Times New Roman"/>
                <w:sz w:val="28"/>
                <w:szCs w:val="28"/>
              </w:rPr>
              <w:t xml:space="preserve"> комиссии поступают копии бланков итогового сочинения (изложения) </w:t>
            </w:r>
            <w:r w:rsidR="00DA58EE" w:rsidRPr="00DA58EE">
              <w:rPr>
                <w:rFonts w:ascii="Times New Roman" w:hAnsi="Times New Roman" w:cs="Times New Roman"/>
                <w:sz w:val="28"/>
                <w:szCs w:val="28"/>
              </w:rPr>
              <w:t>с внесенной в бланк регистрации отметкой «Х» в поле «В устной форме», подтв</w:t>
            </w:r>
            <w:r w:rsidR="00DA58EE" w:rsidRPr="00E04821">
              <w:rPr>
                <w:rFonts w:ascii="Times New Roman" w:hAnsi="Times New Roman" w:cs="Times New Roman"/>
                <w:sz w:val="28"/>
                <w:szCs w:val="28"/>
              </w:rPr>
              <w:t xml:space="preserve">ержденной подписью члена комиссии </w:t>
            </w:r>
            <w:r w:rsidR="00057C08" w:rsidRPr="00E04821">
              <w:rPr>
                <w:rFonts w:ascii="Times New Roman" w:hAnsi="Times New Roman" w:cs="Times New Roman"/>
                <w:sz w:val="28"/>
                <w:szCs w:val="28"/>
              </w:rPr>
              <w:t xml:space="preserve">по проведению </w:t>
            </w:r>
            <w:r w:rsidR="00057C08" w:rsidRPr="00E048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итогового сочинения (изложения)</w:t>
            </w:r>
            <w:r w:rsidR="00E04821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="00E04821" w:rsidRPr="00E04821">
              <w:rPr>
                <w:rFonts w:ascii="Times New Roman" w:hAnsi="Times New Roman" w:cs="Times New Roman"/>
                <w:sz w:val="28"/>
                <w:szCs w:val="28"/>
              </w:rPr>
              <w:t>образовательной организации</w:t>
            </w:r>
            <w:r w:rsidR="00E048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32F54" w:rsidRPr="00432F54" w:rsidRDefault="00432F54" w:rsidP="00432F5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8D1">
              <w:rPr>
                <w:rFonts w:ascii="Times New Roman" w:hAnsi="Times New Roman" w:cs="Times New Roman"/>
                <w:sz w:val="28"/>
                <w:szCs w:val="28"/>
              </w:rPr>
              <w:t xml:space="preserve">В таком случае оценивание итогового сочинения (изложения) указанной категории участников проводится по двум установленным требованиям «Объем итогового сочинения (изложения)» и «Самостоятельность написания итогового сочинения (изложения)». Итоговое сочинение (изложение), соответствующее установленным требованиям, оценивается по </w:t>
            </w:r>
            <w:r w:rsidRPr="00E73FC2">
              <w:rPr>
                <w:rFonts w:ascii="Times New Roman" w:hAnsi="Times New Roman" w:cs="Times New Roman"/>
                <w:sz w:val="28"/>
                <w:szCs w:val="28"/>
              </w:rPr>
              <w:t>критериям №1-№4.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C208D1">
              <w:rPr>
                <w:rFonts w:ascii="Times New Roman" w:hAnsi="Times New Roman" w:cs="Times New Roman"/>
                <w:sz w:val="28"/>
                <w:szCs w:val="28"/>
              </w:rPr>
              <w:t xml:space="preserve">ачет» за итоговое сочинение (изложение)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таких участников ставится в случае если выставлен</w:t>
            </w:r>
            <w:r w:rsidRPr="00C208D1">
              <w:rPr>
                <w:rFonts w:ascii="Times New Roman" w:hAnsi="Times New Roman" w:cs="Times New Roman"/>
                <w:sz w:val="28"/>
                <w:szCs w:val="28"/>
              </w:rPr>
              <w:t xml:space="preserve"> «зачет» по критериям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208D1">
              <w:rPr>
                <w:rFonts w:ascii="Times New Roman" w:hAnsi="Times New Roman" w:cs="Times New Roman"/>
                <w:sz w:val="28"/>
                <w:szCs w:val="28"/>
              </w:rPr>
              <w:t>1 и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208D1">
              <w:rPr>
                <w:rFonts w:ascii="Times New Roman" w:hAnsi="Times New Roman" w:cs="Times New Roman"/>
                <w:sz w:val="28"/>
                <w:szCs w:val="28"/>
              </w:rPr>
              <w:t xml:space="preserve">2, а также дополнительно «зачет» по одному из критериев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 3-</w:t>
            </w:r>
            <w:r w:rsidRPr="00C208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208D1">
              <w:rPr>
                <w:rFonts w:ascii="Times New Roman" w:hAnsi="Times New Roman" w:cs="Times New Roman"/>
                <w:sz w:val="28"/>
                <w:szCs w:val="28"/>
              </w:rPr>
              <w:t>4. Такое итоговое сочинение (изложение) по критерию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208D1">
              <w:rPr>
                <w:rFonts w:ascii="Times New Roman" w:hAnsi="Times New Roman" w:cs="Times New Roman"/>
                <w:sz w:val="28"/>
                <w:szCs w:val="28"/>
              </w:rPr>
              <w:t>5 не проверяется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C208D1">
              <w:rPr>
                <w:rFonts w:ascii="Times New Roman" w:hAnsi="Times New Roman" w:cs="Times New Roman"/>
                <w:sz w:val="28"/>
                <w:szCs w:val="28"/>
              </w:rPr>
              <w:t xml:space="preserve"> и о</w:t>
            </w:r>
            <w:r w:rsidR="00166FD1">
              <w:rPr>
                <w:rFonts w:ascii="Times New Roman" w:hAnsi="Times New Roman" w:cs="Times New Roman"/>
                <w:sz w:val="28"/>
                <w:szCs w:val="28"/>
              </w:rPr>
              <w:t>тметка</w:t>
            </w:r>
            <w:r w:rsidRPr="00C208D1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</w:t>
            </w:r>
            <w:r w:rsidR="00166FD1">
              <w:rPr>
                <w:rFonts w:ascii="Times New Roman" w:hAnsi="Times New Roman" w:cs="Times New Roman"/>
                <w:sz w:val="28"/>
                <w:szCs w:val="28"/>
              </w:rPr>
              <w:t>ующее поле «Критерий 5» не вносится (остается пустой</w:t>
            </w:r>
            <w:r w:rsidRPr="00C208D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C228BF">
              <w:rPr>
                <w:rFonts w:ascii="Times New Roman" w:hAnsi="Times New Roman" w:cs="Times New Roman"/>
                <w:sz w:val="28"/>
                <w:szCs w:val="28"/>
              </w:rPr>
              <w:t>рис. 4</w:t>
            </w:r>
            <w:r w:rsidRPr="00432F54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432F54" w:rsidRDefault="00432F54" w:rsidP="00432F5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2F54">
              <w:rPr>
                <w:rFonts w:ascii="Times New Roman" w:hAnsi="Times New Roman" w:cs="Times New Roman"/>
                <w:sz w:val="28"/>
                <w:szCs w:val="28"/>
              </w:rPr>
              <w:t xml:space="preserve">После окончания заполнения копии бланка регистрации </w:t>
            </w:r>
            <w:r w:rsidR="00C228BF">
              <w:rPr>
                <w:rFonts w:ascii="Times New Roman" w:hAnsi="Times New Roman" w:cs="Times New Roman"/>
                <w:sz w:val="28"/>
                <w:szCs w:val="28"/>
              </w:rPr>
              <w:t>эксперт</w:t>
            </w:r>
            <w:r w:rsidRPr="00432F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86C4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32F54">
              <w:rPr>
                <w:rFonts w:ascii="Times New Roman" w:hAnsi="Times New Roman" w:cs="Times New Roman"/>
                <w:sz w:val="28"/>
                <w:szCs w:val="28"/>
              </w:rPr>
              <w:t>омиссии ставит свою подпись в специа</w:t>
            </w:r>
            <w:r w:rsidR="003C5B3D">
              <w:rPr>
                <w:rFonts w:ascii="Times New Roman" w:hAnsi="Times New Roman" w:cs="Times New Roman"/>
                <w:sz w:val="28"/>
                <w:szCs w:val="28"/>
              </w:rPr>
              <w:t>льно отведенном для этого поле.</w:t>
            </w:r>
          </w:p>
          <w:p w:rsidR="00DA58EE" w:rsidRDefault="00AC1CE8" w:rsidP="00DA58E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C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756910" cy="3021330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910" cy="302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38FB" w:rsidRPr="00AF58F2" w:rsidRDefault="008C38FB" w:rsidP="00AF58F2">
            <w:pPr>
              <w:widowControl w:val="0"/>
              <w:tabs>
                <w:tab w:val="left" w:pos="7815"/>
              </w:tabs>
              <w:spacing w:after="12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432F5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Рис. </w:t>
            </w:r>
            <w:r w:rsidR="008F27E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4</w:t>
            </w:r>
            <w:r w:rsidRPr="00432F5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DA58EE" w:rsidRPr="00DA58E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Область для оценки работы сочи</w:t>
            </w:r>
            <w:r w:rsidR="00AF58F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нения (изложения) в устной форме</w:t>
            </w:r>
          </w:p>
        </w:tc>
      </w:tr>
    </w:tbl>
    <w:p w:rsidR="00C576DB" w:rsidRDefault="00C576DB" w:rsidP="00C576D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45738E" w:rsidTr="005101AF">
        <w:tc>
          <w:tcPr>
            <w:tcW w:w="4643" w:type="dxa"/>
          </w:tcPr>
          <w:p w:rsidR="0045738E" w:rsidRDefault="0045738E" w:rsidP="005101AF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45738E" w:rsidRPr="00E97E5F" w:rsidRDefault="0045738E" w:rsidP="005101A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  <w:r w:rsidR="009B0D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45738E" w:rsidRPr="00E55192" w:rsidRDefault="0045738E" w:rsidP="00E55192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№ ________</w:t>
            </w:r>
            <w:proofErr w:type="gramStart"/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</w:tr>
    </w:tbl>
    <w:p w:rsidR="0045738E" w:rsidRPr="001D0B4B" w:rsidRDefault="0045738E" w:rsidP="004573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5738E" w:rsidTr="005101AF">
        <w:trPr>
          <w:trHeight w:val="978"/>
        </w:trPr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45738E" w:rsidRDefault="0045738E" w:rsidP="005101A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5738E">
              <w:rPr>
                <w:rFonts w:ascii="Times New Roman" w:hAnsi="Times New Roman" w:cs="Times New Roman"/>
                <w:b/>
                <w:sz w:val="28"/>
              </w:rPr>
              <w:t>ИНСТРУКЦИ</w:t>
            </w:r>
            <w:r>
              <w:rPr>
                <w:rFonts w:ascii="Times New Roman" w:hAnsi="Times New Roman" w:cs="Times New Roman"/>
                <w:b/>
                <w:sz w:val="28"/>
              </w:rPr>
              <w:t>Я</w:t>
            </w:r>
          </w:p>
          <w:p w:rsidR="005F56B7" w:rsidRDefault="005E19E0" w:rsidP="005F56B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19E0">
              <w:rPr>
                <w:rFonts w:ascii="Times New Roman" w:hAnsi="Times New Roman" w:cs="Times New Roman"/>
                <w:b/>
                <w:sz w:val="28"/>
              </w:rPr>
              <w:t>по</w:t>
            </w:r>
            <w:r w:rsidR="00D20580">
              <w:rPr>
                <w:rFonts w:ascii="Times New Roman" w:hAnsi="Times New Roman" w:cs="Times New Roman"/>
                <w:b/>
                <w:sz w:val="28"/>
              </w:rPr>
              <w:t xml:space="preserve"> переносу результатов проверки </w:t>
            </w:r>
            <w:r w:rsidR="000563DB" w:rsidRPr="005E19E0">
              <w:rPr>
                <w:rFonts w:ascii="Times New Roman" w:hAnsi="Times New Roman" w:cs="Times New Roman"/>
                <w:b/>
                <w:sz w:val="28"/>
              </w:rPr>
              <w:t xml:space="preserve">итогового сочинения (изложения) </w:t>
            </w:r>
            <w:r w:rsidRPr="005E19E0">
              <w:rPr>
                <w:rFonts w:ascii="Times New Roman" w:hAnsi="Times New Roman" w:cs="Times New Roman"/>
                <w:b/>
                <w:sz w:val="28"/>
              </w:rPr>
              <w:t>из копи</w:t>
            </w:r>
            <w:r w:rsidR="005F56B7">
              <w:rPr>
                <w:rFonts w:ascii="Times New Roman" w:hAnsi="Times New Roman" w:cs="Times New Roman"/>
                <w:b/>
                <w:sz w:val="28"/>
              </w:rPr>
              <w:t>й</w:t>
            </w:r>
            <w:r w:rsidRPr="005E19E0">
              <w:rPr>
                <w:rFonts w:ascii="Times New Roman" w:hAnsi="Times New Roman" w:cs="Times New Roman"/>
                <w:b/>
                <w:sz w:val="28"/>
              </w:rPr>
              <w:t xml:space="preserve"> бланк</w:t>
            </w:r>
            <w:r w:rsidR="005F56B7">
              <w:rPr>
                <w:rFonts w:ascii="Times New Roman" w:hAnsi="Times New Roman" w:cs="Times New Roman"/>
                <w:b/>
                <w:sz w:val="28"/>
              </w:rPr>
              <w:t>ов</w:t>
            </w:r>
            <w:r w:rsidRPr="005E19E0">
              <w:rPr>
                <w:rFonts w:ascii="Times New Roman" w:hAnsi="Times New Roman" w:cs="Times New Roman"/>
                <w:b/>
                <w:sz w:val="28"/>
              </w:rPr>
              <w:t xml:space="preserve"> регистрации в оригинал</w:t>
            </w:r>
            <w:r w:rsidR="005F56B7">
              <w:rPr>
                <w:rFonts w:ascii="Times New Roman" w:hAnsi="Times New Roman" w:cs="Times New Roman"/>
                <w:b/>
                <w:sz w:val="28"/>
              </w:rPr>
              <w:t>ы</w:t>
            </w:r>
            <w:r w:rsidRPr="005E19E0">
              <w:rPr>
                <w:rFonts w:ascii="Times New Roman" w:hAnsi="Times New Roman" w:cs="Times New Roman"/>
                <w:b/>
                <w:sz w:val="28"/>
              </w:rPr>
              <w:t xml:space="preserve"> бланк</w:t>
            </w:r>
            <w:r w:rsidR="005F56B7">
              <w:rPr>
                <w:rFonts w:ascii="Times New Roman" w:hAnsi="Times New Roman" w:cs="Times New Roman"/>
                <w:b/>
                <w:sz w:val="28"/>
              </w:rPr>
              <w:t>ов</w:t>
            </w:r>
            <w:r w:rsidRPr="005E19E0">
              <w:rPr>
                <w:rFonts w:ascii="Times New Roman" w:hAnsi="Times New Roman" w:cs="Times New Roman"/>
                <w:b/>
                <w:sz w:val="28"/>
              </w:rPr>
              <w:t xml:space="preserve"> регистрации участник</w:t>
            </w:r>
            <w:r w:rsidR="005F56B7">
              <w:rPr>
                <w:rFonts w:ascii="Times New Roman" w:hAnsi="Times New Roman" w:cs="Times New Roman"/>
                <w:b/>
                <w:sz w:val="28"/>
              </w:rPr>
              <w:t>ов</w:t>
            </w:r>
            <w:r w:rsidRPr="005E19E0">
              <w:rPr>
                <w:rFonts w:ascii="Times New Roman" w:hAnsi="Times New Roman" w:cs="Times New Roman"/>
                <w:b/>
                <w:sz w:val="28"/>
              </w:rPr>
              <w:t xml:space="preserve"> итогового сочинения (изложения)</w:t>
            </w:r>
          </w:p>
          <w:p w:rsidR="0045738E" w:rsidRDefault="00E030D7" w:rsidP="005F56B7">
            <w:pPr>
              <w:contextualSpacing/>
              <w:jc w:val="center"/>
              <w:rPr>
                <w:rFonts w:ascii="Times New Roman" w:hAnsi="Times New Roman" w:cs="Times New Roman"/>
                <w:b/>
                <w:spacing w:val="1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ответственными лицами</w:t>
            </w:r>
          </w:p>
        </w:tc>
      </w:tr>
    </w:tbl>
    <w:p w:rsidR="0045738E" w:rsidRDefault="0045738E" w:rsidP="0045738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5738E" w:rsidTr="005101AF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E329FE" w:rsidRPr="000D67BC" w:rsidRDefault="00E329FE" w:rsidP="00E329FE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7BC">
              <w:rPr>
                <w:rFonts w:ascii="Times New Roman" w:hAnsi="Times New Roman" w:cs="Times New Roman"/>
                <w:sz w:val="28"/>
                <w:szCs w:val="28"/>
              </w:rPr>
              <w:t>Настоящ</w:t>
            </w:r>
            <w:r w:rsidR="005D0DDF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="000C6456" w:rsidRPr="000C64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0DDF">
              <w:rPr>
                <w:rFonts w:ascii="Times New Roman" w:hAnsi="Times New Roman" w:cs="Times New Roman"/>
                <w:sz w:val="28"/>
                <w:szCs w:val="28"/>
              </w:rPr>
              <w:t>инструкция предназначена</w:t>
            </w:r>
            <w:r w:rsidRPr="000D67BC">
              <w:rPr>
                <w:rFonts w:ascii="Times New Roman" w:hAnsi="Times New Roman" w:cs="Times New Roman"/>
                <w:sz w:val="28"/>
                <w:szCs w:val="28"/>
              </w:rPr>
              <w:t xml:space="preserve"> для ответственных лиц, уполномоченных Департаментом образования Ивановской области, для осуществления переноса результатов проверки </w:t>
            </w:r>
            <w:r w:rsidR="00751CC9">
              <w:rPr>
                <w:rFonts w:ascii="Times New Roman" w:hAnsi="Times New Roman" w:cs="Times New Roman"/>
                <w:sz w:val="28"/>
                <w:szCs w:val="28"/>
              </w:rPr>
              <w:t xml:space="preserve">экспертами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предметной </w:t>
            </w:r>
            <w:r w:rsidRPr="000D67BC">
              <w:rPr>
                <w:rFonts w:ascii="Times New Roman" w:hAnsi="Times New Roman" w:cs="Times New Roman"/>
                <w:sz w:val="28"/>
                <w:szCs w:val="28"/>
              </w:rPr>
              <w:t>комиссии итогового сочинения (изложения)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проверке итогового сочинения (изложения)</w:t>
            </w:r>
            <w:r w:rsidRPr="000D67BC">
              <w:rPr>
                <w:rFonts w:ascii="Times New Roman" w:hAnsi="Times New Roman" w:cs="Times New Roman"/>
                <w:sz w:val="28"/>
                <w:szCs w:val="28"/>
              </w:rPr>
              <w:t xml:space="preserve"> из копи</w:t>
            </w:r>
            <w:r w:rsidR="005F56B7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0D67BC">
              <w:rPr>
                <w:rFonts w:ascii="Times New Roman" w:hAnsi="Times New Roman" w:cs="Times New Roman"/>
                <w:sz w:val="28"/>
                <w:szCs w:val="28"/>
              </w:rPr>
              <w:t xml:space="preserve"> бланк</w:t>
            </w:r>
            <w:r w:rsidR="005F56B7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0D67BC">
              <w:rPr>
                <w:rFonts w:ascii="Times New Roman" w:hAnsi="Times New Roman" w:cs="Times New Roman"/>
                <w:sz w:val="28"/>
                <w:szCs w:val="28"/>
              </w:rPr>
              <w:t xml:space="preserve"> регистрации в оригинал</w:t>
            </w:r>
            <w:r w:rsidR="005F56B7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0D67BC">
              <w:rPr>
                <w:rFonts w:ascii="Times New Roman" w:hAnsi="Times New Roman" w:cs="Times New Roman"/>
                <w:sz w:val="28"/>
                <w:szCs w:val="28"/>
              </w:rPr>
              <w:t xml:space="preserve"> бланк</w:t>
            </w:r>
            <w:r w:rsidR="005F56B7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0D67BC">
              <w:rPr>
                <w:rFonts w:ascii="Times New Roman" w:hAnsi="Times New Roman" w:cs="Times New Roman"/>
                <w:sz w:val="28"/>
                <w:szCs w:val="28"/>
              </w:rPr>
              <w:t xml:space="preserve"> регистрации.</w:t>
            </w:r>
          </w:p>
          <w:p w:rsidR="00E329FE" w:rsidRPr="000D67BC" w:rsidRDefault="00E329FE" w:rsidP="00E329FE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7BC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итогового сочинения (изложения) выполняют сочинение (изложение) на черно-белых </w:t>
            </w:r>
            <w:hyperlink r:id="rId15" w:tgtFrame="_blank" w:history="1">
              <w:r w:rsidRPr="000D67BC">
                <w:rPr>
                  <w:rFonts w:ascii="Times New Roman" w:hAnsi="Times New Roman" w:cs="Times New Roman"/>
                  <w:sz w:val="28"/>
                  <w:szCs w:val="28"/>
                </w:rPr>
                <w:t>бланках регистрации</w:t>
              </w:r>
            </w:hyperlink>
            <w:r w:rsidRPr="000D67BC">
              <w:rPr>
                <w:rFonts w:ascii="Times New Roman" w:hAnsi="Times New Roman" w:cs="Times New Roman"/>
                <w:sz w:val="28"/>
                <w:szCs w:val="28"/>
              </w:rPr>
              <w:t xml:space="preserve"> и бланках записи (в том числе дополнительных бланках записи в случае, если такие бланки выдавались участникам по запросу) формата А4.</w:t>
            </w:r>
          </w:p>
          <w:p w:rsidR="00E329FE" w:rsidRPr="000D67BC" w:rsidRDefault="00E329FE" w:rsidP="00E329FE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7BC">
              <w:rPr>
                <w:rFonts w:ascii="Times New Roman" w:hAnsi="Times New Roman" w:cs="Times New Roman"/>
                <w:sz w:val="28"/>
                <w:szCs w:val="28"/>
              </w:rPr>
              <w:t>Бланк регистрации состоит из трех частей: верхней, средней и нижней.</w:t>
            </w:r>
          </w:p>
          <w:p w:rsidR="00E329FE" w:rsidRPr="000D67BC" w:rsidRDefault="00E329FE" w:rsidP="00E329FE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7BC">
              <w:rPr>
                <w:rFonts w:ascii="Times New Roman" w:hAnsi="Times New Roman" w:cs="Times New Roman"/>
                <w:sz w:val="28"/>
                <w:szCs w:val="28"/>
              </w:rPr>
              <w:t>Верхняя и средняя части бланка регистрации заполняются участником итогового сочинения (изложения).</w:t>
            </w:r>
          </w:p>
          <w:p w:rsidR="00DF32C0" w:rsidRPr="00DB6031" w:rsidRDefault="00F93072" w:rsidP="00E329FE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6031">
              <w:rPr>
                <w:rFonts w:ascii="Times New Roman" w:hAnsi="Times New Roman" w:cs="Times New Roman"/>
                <w:sz w:val="28"/>
                <w:szCs w:val="28"/>
              </w:rPr>
              <w:t xml:space="preserve">Область для оценки работы в нижней части </w:t>
            </w:r>
            <w:r w:rsidRPr="000D67B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B6031">
              <w:rPr>
                <w:rFonts w:ascii="Times New Roman" w:hAnsi="Times New Roman" w:cs="Times New Roman"/>
                <w:sz w:val="28"/>
                <w:szCs w:val="28"/>
              </w:rPr>
              <w:t>ригинала</w:t>
            </w:r>
            <w:r w:rsidR="00974F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6031">
              <w:rPr>
                <w:rFonts w:ascii="Times New Roman" w:hAnsi="Times New Roman" w:cs="Times New Roman"/>
                <w:sz w:val="28"/>
                <w:szCs w:val="28"/>
              </w:rPr>
              <w:t xml:space="preserve">бланка регистрации заполняется </w:t>
            </w:r>
            <w:r w:rsidR="00E329FE" w:rsidRPr="00DB6031">
              <w:rPr>
                <w:rFonts w:ascii="Times New Roman" w:hAnsi="Times New Roman" w:cs="Times New Roman"/>
                <w:sz w:val="28"/>
                <w:szCs w:val="28"/>
              </w:rPr>
              <w:t>ответственным лицом, уполномоченным Департаментом образования Ивановской облас</w:t>
            </w:r>
            <w:r w:rsidR="00DF32C0" w:rsidRPr="00DB6031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r w:rsidR="00974F48">
              <w:rPr>
                <w:rFonts w:ascii="Times New Roman" w:hAnsi="Times New Roman" w:cs="Times New Roman"/>
                <w:sz w:val="28"/>
                <w:szCs w:val="28"/>
              </w:rPr>
              <w:t xml:space="preserve"> (далее – ответственные лица), </w:t>
            </w:r>
            <w:proofErr w:type="spellStart"/>
            <w:r w:rsidR="00DF32C0" w:rsidRPr="00DB6031">
              <w:rPr>
                <w:rFonts w:ascii="Times New Roman" w:hAnsi="Times New Roman" w:cs="Times New Roman"/>
                <w:sz w:val="28"/>
                <w:szCs w:val="28"/>
              </w:rPr>
              <w:t>гелевой</w:t>
            </w:r>
            <w:proofErr w:type="spellEnd"/>
            <w:r w:rsidR="00DF32C0" w:rsidRPr="00DB6031">
              <w:rPr>
                <w:rFonts w:ascii="Times New Roman" w:hAnsi="Times New Roman" w:cs="Times New Roman"/>
                <w:sz w:val="28"/>
                <w:szCs w:val="28"/>
              </w:rPr>
              <w:t xml:space="preserve"> или капиллярной ручкой с черными чернилами. </w:t>
            </w:r>
          </w:p>
          <w:p w:rsidR="00910778" w:rsidRPr="00A5182D" w:rsidRDefault="00910778" w:rsidP="00910778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82D">
              <w:rPr>
                <w:rFonts w:ascii="Times New Roman" w:hAnsi="Times New Roman" w:cs="Times New Roman"/>
                <w:sz w:val="28"/>
                <w:szCs w:val="28"/>
              </w:rPr>
              <w:t xml:space="preserve">При заполнении </w:t>
            </w:r>
            <w:r w:rsidR="00AC1CE8" w:rsidRPr="002255AD">
              <w:rPr>
                <w:rFonts w:ascii="Times New Roman" w:hAnsi="Times New Roman" w:cs="Times New Roman"/>
                <w:sz w:val="28"/>
                <w:szCs w:val="28"/>
              </w:rPr>
              <w:t xml:space="preserve">оригиналов </w:t>
            </w:r>
            <w:r w:rsidRPr="00A5182D">
              <w:rPr>
                <w:rFonts w:ascii="Times New Roman" w:hAnsi="Times New Roman" w:cs="Times New Roman"/>
                <w:sz w:val="28"/>
                <w:szCs w:val="28"/>
              </w:rPr>
              <w:t xml:space="preserve">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      </w:r>
          </w:p>
          <w:p w:rsidR="00DA0167" w:rsidRPr="00A5182D" w:rsidRDefault="00DA0167" w:rsidP="00A5182D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82D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Категорически запрещается</w:t>
            </w:r>
            <w:r w:rsidRPr="00A5182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A0167" w:rsidRPr="00AC1CE8" w:rsidRDefault="00DA0167" w:rsidP="00AC1CE8">
            <w:pPr>
              <w:pStyle w:val="ad"/>
              <w:widowControl w:val="0"/>
              <w:numPr>
                <w:ilvl w:val="0"/>
                <w:numId w:val="12"/>
              </w:numPr>
              <w:tabs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CE8">
              <w:rPr>
                <w:rFonts w:ascii="Times New Roman" w:hAnsi="Times New Roman" w:cs="Times New Roman"/>
                <w:sz w:val="28"/>
                <w:szCs w:val="28"/>
              </w:rPr>
              <w:t xml:space="preserve">делать в полях бланков, вне полей бланков какие-либо записи и (или) пометки, не относящиеся к содержанию полей бланков; </w:t>
            </w:r>
          </w:p>
          <w:p w:rsidR="00DA0167" w:rsidRPr="00AC1CE8" w:rsidRDefault="00DA0167" w:rsidP="00AC1CE8">
            <w:pPr>
              <w:pStyle w:val="ad"/>
              <w:widowControl w:val="0"/>
              <w:numPr>
                <w:ilvl w:val="0"/>
                <w:numId w:val="12"/>
              </w:numPr>
              <w:tabs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CE8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для заполнения бланков цветные ручки вместо </w:t>
            </w:r>
            <w:proofErr w:type="spellStart"/>
            <w:r w:rsidRPr="00AC1CE8">
              <w:rPr>
                <w:rFonts w:ascii="Times New Roman" w:hAnsi="Times New Roman" w:cs="Times New Roman"/>
                <w:sz w:val="28"/>
                <w:szCs w:val="28"/>
              </w:rPr>
              <w:t>гелевой</w:t>
            </w:r>
            <w:proofErr w:type="spellEnd"/>
            <w:r w:rsidRPr="00AC1CE8">
              <w:rPr>
                <w:rFonts w:ascii="Times New Roman" w:hAnsi="Times New Roman" w:cs="Times New Roman"/>
                <w:sz w:val="28"/>
                <w:szCs w:val="28"/>
              </w:rPr>
              <w:t xml:space="preserve"> или капиллярной черной ручки, карандаш</w:t>
            </w:r>
            <w:r w:rsidR="009B062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C1CE8">
              <w:rPr>
                <w:rFonts w:ascii="Times New Roman" w:hAnsi="Times New Roman" w:cs="Times New Roman"/>
                <w:sz w:val="28"/>
                <w:szCs w:val="28"/>
              </w:rPr>
              <w:t xml:space="preserve"> средства для исправления внесенной в бланки информации («замазку», «ластик» и др.). </w:t>
            </w:r>
          </w:p>
          <w:p w:rsidR="00581AFF" w:rsidRPr="000D6CA3" w:rsidRDefault="00E329FE" w:rsidP="00A5182D">
            <w:pPr>
              <w:keepNext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CA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 лица</w:t>
            </w:r>
            <w:r w:rsidR="00581AFF" w:rsidRPr="000D6CA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581AFF" w:rsidRPr="00A5182D" w:rsidRDefault="00581AFF" w:rsidP="00AC1CE8">
            <w:pPr>
              <w:widowControl w:val="0"/>
              <w:tabs>
                <w:tab w:val="left" w:pos="1134"/>
                <w:tab w:val="left" w:pos="1348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E329FE" w:rsidRPr="000D67BC">
              <w:rPr>
                <w:rFonts w:ascii="Times New Roman" w:hAnsi="Times New Roman" w:cs="Times New Roman"/>
                <w:sz w:val="28"/>
                <w:szCs w:val="28"/>
              </w:rPr>
              <w:t>получают от руководителя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(ответственного лица)</w:t>
            </w:r>
            <w:r w:rsidR="00E329FE" w:rsidRPr="000D67BC">
              <w:rPr>
                <w:rFonts w:ascii="Times New Roman" w:hAnsi="Times New Roman" w:cs="Times New Roman"/>
                <w:sz w:val="28"/>
                <w:szCs w:val="28"/>
              </w:rPr>
              <w:t xml:space="preserve"> РЦОИ комплект оригин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алов и</w:t>
            </w:r>
            <w:r w:rsidR="00E329FE" w:rsidRPr="000D67BC">
              <w:rPr>
                <w:rFonts w:ascii="Times New Roman" w:hAnsi="Times New Roman" w:cs="Times New Roman"/>
                <w:sz w:val="28"/>
                <w:szCs w:val="28"/>
              </w:rPr>
              <w:t xml:space="preserve"> копий </w:t>
            </w:r>
            <w:r w:rsidR="00E329FE" w:rsidRPr="00A5182D">
              <w:rPr>
                <w:rFonts w:ascii="Times New Roman" w:hAnsi="Times New Roman" w:cs="Times New Roman"/>
                <w:sz w:val="28"/>
                <w:szCs w:val="28"/>
              </w:rPr>
              <w:t>регистрационных бланков</w:t>
            </w:r>
            <w:r w:rsidRPr="00A5182D">
              <w:rPr>
                <w:rFonts w:ascii="Times New Roman" w:hAnsi="Times New Roman" w:cs="Times New Roman"/>
                <w:sz w:val="28"/>
                <w:szCs w:val="28"/>
              </w:rPr>
              <w:t xml:space="preserve"> и протоколы проверки итогового сочинения (изложения) (форма ИС-06);</w:t>
            </w:r>
          </w:p>
          <w:p w:rsidR="00DF32C0" w:rsidRPr="00A5182D" w:rsidRDefault="00581AFF" w:rsidP="0061331F">
            <w:pPr>
              <w:widowControl w:val="0"/>
              <w:tabs>
                <w:tab w:val="left" w:pos="1134"/>
                <w:tab w:val="left" w:pos="1348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82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A61A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3A86">
              <w:rPr>
                <w:rFonts w:ascii="Times New Roman" w:hAnsi="Times New Roman" w:cs="Times New Roman"/>
                <w:sz w:val="28"/>
                <w:szCs w:val="28"/>
              </w:rPr>
              <w:t xml:space="preserve">проверяют </w:t>
            </w:r>
            <w:r w:rsidR="008C7786" w:rsidRPr="00A5182D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правильность заполнения копии бланка регистрации </w:t>
            </w:r>
            <w:r w:rsidR="00C5700F">
              <w:rPr>
                <w:rFonts w:ascii="Times New Roman" w:hAnsi="Times New Roman" w:cs="Times New Roman"/>
                <w:sz w:val="28"/>
                <w:szCs w:val="28"/>
              </w:rPr>
              <w:t xml:space="preserve">экспертом </w:t>
            </w:r>
            <w:r w:rsidR="00A5182D" w:rsidRPr="00A5182D">
              <w:rPr>
                <w:rFonts w:ascii="Times New Roman" w:hAnsi="Times New Roman" w:cs="Times New Roman"/>
                <w:sz w:val="28"/>
                <w:szCs w:val="28"/>
              </w:rPr>
              <w:t>предметной комиссии (</w:t>
            </w:r>
            <w:r w:rsidR="008C7786" w:rsidRPr="00A5182D">
              <w:rPr>
                <w:rFonts w:ascii="Times New Roman" w:hAnsi="Times New Roman" w:cs="Times New Roman"/>
                <w:sz w:val="28"/>
                <w:szCs w:val="28"/>
              </w:rPr>
              <w:t>приложение 4);</w:t>
            </w:r>
          </w:p>
          <w:p w:rsidR="00E329FE" w:rsidRDefault="00DF32C0" w:rsidP="00E329FE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8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– </w:t>
            </w:r>
            <w:r w:rsidR="00033A86">
              <w:rPr>
                <w:rFonts w:ascii="Times New Roman" w:hAnsi="Times New Roman" w:cs="Times New Roman"/>
                <w:sz w:val="28"/>
                <w:szCs w:val="28"/>
              </w:rPr>
              <w:t xml:space="preserve">проверяют </w:t>
            </w:r>
            <w:r w:rsidR="00581AFF" w:rsidRPr="00A5182D">
              <w:rPr>
                <w:rFonts w:ascii="Times New Roman" w:hAnsi="Times New Roman" w:cs="Times New Roman"/>
                <w:sz w:val="28"/>
                <w:szCs w:val="28"/>
              </w:rPr>
              <w:t>соответствие выставленных оценок «зачет»/ «незачет» в копии бланка регистрации и в протоколе проверки итогового сочинения (изложения) (форма ИС-06)</w:t>
            </w:r>
            <w:r w:rsidR="00033A8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33A86" w:rsidRDefault="00033A86" w:rsidP="009B0625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 w:rsidRPr="00A5182D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0D6CA3" w:rsidRPr="00A5182D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осуществляют перенос результатов проверки </w:t>
            </w:r>
            <w:r w:rsidR="00A61AE8">
              <w:rPr>
                <w:rFonts w:ascii="Times New Roman" w:hAnsi="Times New Roman" w:cs="Times New Roman"/>
                <w:sz w:val="28"/>
                <w:szCs w:val="28"/>
              </w:rPr>
              <w:t xml:space="preserve">экспертами </w:t>
            </w:r>
            <w:r w:rsidR="000D6CA3" w:rsidRPr="00A5182D">
              <w:rPr>
                <w:rFonts w:ascii="Times New Roman" w:hAnsi="Times New Roman" w:cs="Times New Roman"/>
                <w:sz w:val="28"/>
                <w:szCs w:val="28"/>
              </w:rPr>
              <w:t>комиссии итогового сочинения (изложения) из копии бланка регистрации в оригинал бланка регистрации участников итогового сочинения (изложения)</w:t>
            </w:r>
            <w:r w:rsidR="000D6CA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д</w:t>
            </w:r>
            <w:r w:rsidR="009B0625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ля проставляют символы </w:t>
            </w:r>
            <w:r w:rsidR="009B0625" w:rsidRPr="00E01B5F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«Х» </w:t>
            </w:r>
            <w:r w:rsidR="009B0625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в соответствующие </w:t>
            </w:r>
            <w:r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поля.</w:t>
            </w:r>
          </w:p>
          <w:p w:rsidR="009B0625" w:rsidRPr="00E01B5F" w:rsidRDefault="00033A86" w:rsidP="009B0625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Важно</w:t>
            </w:r>
            <w:r w:rsidR="009B0625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что </w:t>
            </w:r>
            <w:r w:rsidR="009B0625" w:rsidRPr="00E01B5F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имвол</w:t>
            </w:r>
            <w:r w:rsidR="009E5673" w:rsidRPr="009E5673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="009B0625" w:rsidRPr="00E01B5F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«Х» должен быть поставлен четко внутри квадрата.</w:t>
            </w:r>
            <w:r w:rsidR="009E5673" w:rsidRPr="009E5673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="009B0625" w:rsidRPr="00E01B5F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      </w:r>
          </w:p>
          <w:p w:rsidR="00E329FE" w:rsidRPr="000D67BC" w:rsidRDefault="00E329FE" w:rsidP="00E329FE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67BC">
              <w:rPr>
                <w:rFonts w:ascii="Times New Roman" w:hAnsi="Times New Roman" w:cs="Times New Roman"/>
                <w:sz w:val="28"/>
                <w:szCs w:val="28"/>
              </w:rPr>
              <w:t xml:space="preserve">После окончания переноса ответственные лица ставят свою подпись в специально отведенном для этого поле (рис. 1). </w:t>
            </w:r>
          </w:p>
          <w:p w:rsidR="008C38FB" w:rsidRPr="006B44AF" w:rsidRDefault="00E329FE" w:rsidP="006B44AF">
            <w:pPr>
              <w:widowControl w:val="0"/>
              <w:tabs>
                <w:tab w:val="left" w:pos="7815"/>
              </w:tabs>
              <w:spacing w:after="12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5C580A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5629275" cy="3089163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3134" cy="3096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3E4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Рис. </w:t>
            </w:r>
            <w:r w:rsidR="00C73E4C" w:rsidRPr="00C73E4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</w:t>
            </w:r>
            <w:r w:rsidRPr="00C73E4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  <w:r w:rsidR="008C7786" w:rsidRPr="008C778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Область для переноса</w:t>
            </w:r>
          </w:p>
        </w:tc>
      </w:tr>
    </w:tbl>
    <w:p w:rsidR="0045738E" w:rsidRDefault="0045738E" w:rsidP="0045738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5E19E0" w:rsidTr="009B0774">
        <w:tc>
          <w:tcPr>
            <w:tcW w:w="4499" w:type="dxa"/>
          </w:tcPr>
          <w:p w:rsidR="005E19E0" w:rsidRDefault="005E19E0" w:rsidP="005101AF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572" w:type="dxa"/>
          </w:tcPr>
          <w:p w:rsidR="005E19E0" w:rsidRPr="00E97E5F" w:rsidRDefault="005E19E0" w:rsidP="005101A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  <w:r w:rsidR="000C6456" w:rsidRPr="000C64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5E19E0" w:rsidRPr="00E97E5F" w:rsidRDefault="005E19E0" w:rsidP="005101A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№ ________</w:t>
            </w:r>
            <w:proofErr w:type="gramStart"/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5E19E0" w:rsidRDefault="005E19E0" w:rsidP="005101AF">
            <w:pPr>
              <w:rPr>
                <w:rFonts w:ascii="Times New Roman" w:hAnsi="Times New Roman" w:cs="Times New Roman"/>
              </w:rPr>
            </w:pPr>
          </w:p>
        </w:tc>
      </w:tr>
    </w:tbl>
    <w:p w:rsidR="005E19E0" w:rsidRPr="001D0B4B" w:rsidRDefault="005E19E0" w:rsidP="005E19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5E19E0" w:rsidTr="005101AF">
        <w:trPr>
          <w:trHeight w:val="978"/>
        </w:trPr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5E19E0" w:rsidRDefault="005E19E0" w:rsidP="005101A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19E0">
              <w:rPr>
                <w:rFonts w:ascii="Times New Roman" w:hAnsi="Times New Roman" w:cs="Times New Roman"/>
                <w:b/>
                <w:sz w:val="28"/>
              </w:rPr>
              <w:t>КРИТЕРИИ</w:t>
            </w:r>
          </w:p>
          <w:p w:rsidR="005E19E0" w:rsidRDefault="005E19E0" w:rsidP="00C5700F">
            <w:pPr>
              <w:contextualSpacing/>
              <w:jc w:val="center"/>
              <w:rPr>
                <w:rFonts w:ascii="Times New Roman" w:hAnsi="Times New Roman" w:cs="Times New Roman"/>
                <w:b/>
                <w:spacing w:val="120"/>
                <w:sz w:val="28"/>
                <w:szCs w:val="28"/>
              </w:rPr>
            </w:pPr>
            <w:r w:rsidRPr="005E19E0">
              <w:rPr>
                <w:rFonts w:ascii="Times New Roman" w:hAnsi="Times New Roman" w:cs="Times New Roman"/>
                <w:b/>
                <w:sz w:val="28"/>
              </w:rPr>
              <w:t xml:space="preserve">оценивания итогового сочинения </w:t>
            </w:r>
            <w:r w:rsidR="00C5700F">
              <w:rPr>
                <w:rFonts w:ascii="Times New Roman" w:hAnsi="Times New Roman" w:cs="Times New Roman"/>
                <w:b/>
                <w:sz w:val="28"/>
              </w:rPr>
              <w:t>экспертами</w:t>
            </w:r>
            <w:r w:rsidRPr="005E19E0">
              <w:rPr>
                <w:rFonts w:ascii="Times New Roman" w:hAnsi="Times New Roman" w:cs="Times New Roman"/>
                <w:b/>
                <w:sz w:val="28"/>
              </w:rPr>
              <w:t xml:space="preserve"> предметной комиссии по проверке итогового сочинения (изложения)</w:t>
            </w:r>
          </w:p>
        </w:tc>
      </w:tr>
    </w:tbl>
    <w:p w:rsidR="005E19E0" w:rsidRDefault="005E19E0" w:rsidP="005E19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5E19E0" w:rsidTr="005101AF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27342F" w:rsidRPr="007448BC" w:rsidRDefault="0027342F" w:rsidP="007448BC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48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проверке по критериям оценивания допускаются итоговые сочинения, соответствующие установленным требованиям.</w:t>
            </w:r>
          </w:p>
          <w:p w:rsidR="0027342F" w:rsidRPr="007448BC" w:rsidRDefault="0027342F" w:rsidP="007448BC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448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Требование №</w:t>
            </w:r>
            <w:r w:rsidR="00B02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7448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Pr="007448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  <w:t xml:space="preserve"> «Объем итогового сочинения»</w:t>
            </w:r>
          </w:p>
          <w:p w:rsidR="0027342F" w:rsidRPr="007448BC" w:rsidRDefault="0027342F" w:rsidP="007448BC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48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Рекомендуемое количество слов – от 350. </w:t>
            </w:r>
          </w:p>
          <w:p w:rsidR="0027342F" w:rsidRDefault="0027342F" w:rsidP="000F4EBC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48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Максимальное количество слов в сочинении не устанавливается. Если в сочинении менее 250 слов (в подсчет включаются все слова, в том числе и служебные), то выставляется «незачет» за невыполнение требования № 1 и «незачет» за работу в целом (</w:t>
            </w:r>
            <w:r w:rsidR="007B22FE" w:rsidRPr="007B22FE">
              <w:rPr>
                <w:rFonts w:ascii="Times New Roman" w:hAnsi="Times New Roman" w:cs="Times New Roman"/>
                <w:sz w:val="28"/>
                <w:szCs w:val="28"/>
              </w:rPr>
              <w:t>такое итоговое сочинение не проверяется по требованию № 2 «Самостоятельность написания итогового сочинения (изложения)» и критериям оценивания).</w:t>
            </w:r>
          </w:p>
          <w:p w:rsidR="0027342F" w:rsidRPr="007448BC" w:rsidRDefault="0027342F" w:rsidP="007448BC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448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Требование №</w:t>
            </w:r>
            <w:r w:rsidR="00B02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7448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Pr="007448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  <w:t xml:space="preserve"> «Самостоятельность написания итогового сочинения»</w:t>
            </w:r>
          </w:p>
          <w:p w:rsidR="0027342F" w:rsidRPr="007448BC" w:rsidRDefault="0027342F" w:rsidP="007448BC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48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сочинение выполняется самостоятельно.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текст, опубликованный в бумажном и (или) электронном виде, и др.).</w:t>
            </w:r>
          </w:p>
          <w:p w:rsidR="0027342F" w:rsidRPr="007448BC" w:rsidRDefault="0027342F" w:rsidP="007448BC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48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</w:t>
            </w:r>
          </w:p>
          <w:p w:rsidR="0027342F" w:rsidRPr="007448BC" w:rsidRDefault="0027342F" w:rsidP="007448BC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48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сочинение признано несамостоятельным, то выставляется «незачет» за невыполнение требования №</w:t>
            </w:r>
            <w:r w:rsidR="00B027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7448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и «незачет» за работу в целом (такое сочинение не проверяется по критериям оценивания).</w:t>
            </w:r>
          </w:p>
          <w:p w:rsidR="0027342F" w:rsidRPr="007448BC" w:rsidRDefault="0027342F" w:rsidP="007448BC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48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сочинение, соответствующее установленным требованиям, оценивается по критериям:</w:t>
            </w:r>
          </w:p>
          <w:p w:rsidR="0027342F" w:rsidRPr="007448BC" w:rsidRDefault="0027342F" w:rsidP="007448BC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48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«Соответствие теме»;</w:t>
            </w:r>
          </w:p>
          <w:p w:rsidR="0027342F" w:rsidRPr="007448BC" w:rsidRDefault="0027342F" w:rsidP="007448BC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48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«Аргументация. Привлечение литературного материала»;</w:t>
            </w:r>
          </w:p>
          <w:p w:rsidR="0027342F" w:rsidRPr="007448BC" w:rsidRDefault="0027342F" w:rsidP="007448BC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48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«Композиция и логика рассуждения»;</w:t>
            </w:r>
          </w:p>
          <w:p w:rsidR="0027342F" w:rsidRPr="007448BC" w:rsidRDefault="0027342F" w:rsidP="007448BC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48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«Качество письменной речи»;</w:t>
            </w:r>
          </w:p>
          <w:p w:rsidR="0027342F" w:rsidRPr="007448BC" w:rsidRDefault="0027342F" w:rsidP="007448BC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48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«Грамотность».</w:t>
            </w:r>
          </w:p>
          <w:p w:rsidR="0027342F" w:rsidRPr="007448BC" w:rsidRDefault="0027342F" w:rsidP="007448BC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448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Критерии №</w:t>
            </w:r>
            <w:r w:rsidR="00B02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7448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и №</w:t>
            </w:r>
            <w:r w:rsidR="00B02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7448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являются основными.</w:t>
            </w:r>
          </w:p>
          <w:p w:rsidR="0027342F" w:rsidRPr="007448BC" w:rsidRDefault="0027342F" w:rsidP="007448BC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48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получения «зачета» за итоговое сочинение необходимо получить «зачет» по критериям №</w:t>
            </w:r>
            <w:r w:rsidR="00B027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7448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и №</w:t>
            </w:r>
            <w:r w:rsidR="00B027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7448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(выставление «незачета» по одному из этих критериев автоматически ведет к «незачету» за работу в целом), а также дополнительно «зачет» по одному из других критериев.</w:t>
            </w:r>
          </w:p>
          <w:p w:rsidR="0027342F" w:rsidRPr="007448BC" w:rsidRDefault="0027342F" w:rsidP="007448BC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448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Критерий №</w:t>
            </w:r>
            <w:r w:rsidR="00B02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7448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«Соответствие теме»</w:t>
            </w:r>
            <w:r w:rsidR="007448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27342F" w:rsidRPr="001C4172" w:rsidRDefault="0027342F" w:rsidP="007448BC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4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Данный критерий нацеливает на проверку содержания сочинения.</w:t>
            </w:r>
          </w:p>
          <w:p w:rsidR="00EC2551" w:rsidRDefault="0027342F" w:rsidP="00EC2551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4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 должен рассуждать на предложенную тему, выбрав путь ее раскрытия (например, отвечает на вопрос, поставленный в теме, или размышляет над предложенной проблемой и т.п.).</w:t>
            </w:r>
            <w:r w:rsidR="00B23B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C4172" w:rsidRPr="00D95BFB">
              <w:rPr>
                <w:rFonts w:ascii="Times New Roman" w:hAnsi="Times New Roman" w:cs="Times New Roman"/>
                <w:sz w:val="28"/>
                <w:szCs w:val="28"/>
              </w:rPr>
              <w:t xml:space="preserve">«Незачет» ставится только в случае, если сочинение не </w:t>
            </w:r>
            <w:r w:rsidR="001C4172" w:rsidRPr="00EC2551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теме, в нем нет ответа на вопрос, поставленный в теме, или в сочинении не прослеживается конкретной цели высказывания. </w:t>
            </w:r>
            <w:r w:rsidR="00EC2551" w:rsidRPr="001C4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 всех остальных случаях выставляется «зачет».</w:t>
            </w:r>
          </w:p>
          <w:p w:rsidR="0027342F" w:rsidRPr="007448BC" w:rsidRDefault="0027342F" w:rsidP="007448BC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448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Критерий №</w:t>
            </w:r>
            <w:r w:rsidR="00B02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7448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«Аргументация. Привлечение литературного материала»</w:t>
            </w:r>
            <w:r w:rsidR="007448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B23B8D" w:rsidRPr="00B23B8D" w:rsidRDefault="00B23B8D" w:rsidP="00B23B8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B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Данный критерий нацеливает на проверку умения строить рассуждение, доказывать свою позицию, формулируя аргументы и подкрепляя их примерами из опубликованных литературных произведений. Можно привлекать произведения устного народного творчества (за исключением малых жанров), художественную, документальную, мемуарную, публицистическую, научную и научно-популярную литературу (в том числе философскую, психологическую, литературоведческую, искусствоведческую), дневники, очерки, литературную критику и другие произведения отечественной и мировой литературы (достаточно опоры на один текст).</w:t>
            </w:r>
          </w:p>
          <w:p w:rsidR="00B23B8D" w:rsidRDefault="00B23B8D" w:rsidP="00B23B8D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B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«Незачет» ставится при условии, если сочинение не содержит аргументации, написано без опоры на литературный материал, или в нем существенно искажено содержание выбранного текста, или литературный материал лишь упоминается в работе (аргументы примерами не подкрепляются). Во всех остальных случаях выставляется «зачет».</w:t>
            </w:r>
          </w:p>
          <w:p w:rsidR="0027342F" w:rsidRPr="007448BC" w:rsidRDefault="0027342F" w:rsidP="00B23B8D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448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Критерий №</w:t>
            </w:r>
            <w:r w:rsidR="00B02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7448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 «Композиция и логика рассуждения»</w:t>
            </w:r>
            <w:r w:rsidR="007448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C33FD1" w:rsidRPr="00C33FD1" w:rsidRDefault="00C33FD1" w:rsidP="00C33FD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33F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Данный критерий нацеливает на проверку умения логично выстраивать рассуждение на предложенную тему. Участник должен выдерживать соотношение между тезисом и доказательствами. </w:t>
            </w:r>
          </w:p>
          <w:p w:rsidR="00C33FD1" w:rsidRPr="00C33FD1" w:rsidRDefault="00C33FD1" w:rsidP="00C33FD1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33F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«Незачет» ставится при условии, если грубые логические нарушения мешают пониманию смысла сказанного или отсутствует </w:t>
            </w:r>
            <w:proofErr w:type="spellStart"/>
            <w:r w:rsidRPr="00C33F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тезисно</w:t>
            </w:r>
            <w:proofErr w:type="spellEnd"/>
            <w:r w:rsidRPr="00C33F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-доказательная часть. Во всех остальных случаях выставляется «зачет». </w:t>
            </w:r>
          </w:p>
          <w:p w:rsidR="0027342F" w:rsidRPr="007448BC" w:rsidRDefault="0027342F" w:rsidP="00C33FD1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448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Критерий №</w:t>
            </w:r>
            <w:r w:rsidR="00B02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7448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 «Качество письменной речи»</w:t>
            </w:r>
            <w:r w:rsidR="007448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27342F" w:rsidRPr="007448BC" w:rsidRDefault="0027342F" w:rsidP="007448BC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48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Данный критерий нацеливает на проверку речевого оформления текста сочинения.</w:t>
            </w:r>
          </w:p>
          <w:p w:rsidR="0027342F" w:rsidRPr="007448BC" w:rsidRDefault="0027342F" w:rsidP="007448BC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48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Участник должен точно выражать мысли, используя разнообразную лексику и различные грамматические конструкции, при необходимости уместно употреблять термины. </w:t>
            </w:r>
          </w:p>
          <w:p w:rsidR="0027342F" w:rsidRPr="007448BC" w:rsidRDefault="0027342F" w:rsidP="007448BC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48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«Незачет» ставится при условии, если низкое качество речи (в том числе речевые ошибки) существенно затрудняет понимание смысла сочинения. Во всех остальных случаях выставляется «зачет».</w:t>
            </w:r>
          </w:p>
          <w:p w:rsidR="0027342F" w:rsidRPr="007448BC" w:rsidRDefault="0027342F" w:rsidP="007448BC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448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Критерий №</w:t>
            </w:r>
            <w:r w:rsidR="00B02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7448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 «Грамотность»</w:t>
            </w:r>
            <w:r w:rsidR="007448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27342F" w:rsidRPr="003043D5" w:rsidRDefault="0027342F" w:rsidP="007448BC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43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Данный критерий позволяет оценить грамотность выпускника.</w:t>
            </w:r>
          </w:p>
          <w:p w:rsidR="0027342F" w:rsidRPr="003043D5" w:rsidRDefault="0027342F" w:rsidP="007448BC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43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«Незачет» ставится при условии, если на 100 слов </w:t>
            </w:r>
            <w:r w:rsidR="002B29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среднем </w:t>
            </w:r>
            <w:r w:rsidRPr="003043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приходится в сумме более пяти ошибок: грамматических, </w:t>
            </w:r>
            <w:r w:rsidRPr="003043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орфографических, пунктуационных.</w:t>
            </w:r>
          </w:p>
          <w:p w:rsidR="009A7EDC" w:rsidRPr="003043D5" w:rsidRDefault="009A7EDC" w:rsidP="00BE22D6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3043D5">
              <w:rPr>
                <w:rFonts w:ascii="Times New Roman" w:hAnsi="Times New Roman" w:cs="Times New Roman"/>
                <w:sz w:val="28"/>
              </w:rPr>
              <w:t>На оценку сочинения по к</w:t>
            </w:r>
            <w:r w:rsidR="00BE22D6" w:rsidRPr="003043D5">
              <w:rPr>
                <w:rFonts w:ascii="Times New Roman" w:hAnsi="Times New Roman" w:cs="Times New Roman"/>
                <w:sz w:val="28"/>
              </w:rPr>
              <w:t>ритерию № 5 распространяются рекомендации по интерпретации негрубых и однотипных ошибок.</w:t>
            </w:r>
          </w:p>
          <w:p w:rsidR="00A549F3" w:rsidRPr="00415108" w:rsidRDefault="007448BC" w:rsidP="00415108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43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сочинение для лиц с ограниченными возможностями здоровья, детей-инвалидов и инвалидов может по их желанию и при наличии соответствующих</w:t>
            </w:r>
            <w:r w:rsidR="00441F86" w:rsidRPr="003043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медицинских показаний проводит</w:t>
            </w:r>
            <w:r w:rsidRPr="003043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 в устной форме. Оценивание итогового сочинения указанной категории участников итогового сочинения проводится по двум установленным требованиям «Объем итогового сочинения» и «Самостоятельность написания итогового сочинения». Итоговое сочинение, соответствующее установленным требованиям, оценивается по критериям</w:t>
            </w:r>
            <w:r w:rsidR="00C3746D" w:rsidRPr="003043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№1-№4</w:t>
            </w:r>
            <w:r w:rsidRPr="003043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Для получения «зачета» за итоговое сочинение необходимо получить «зачет» по критериям №</w:t>
            </w:r>
            <w:r w:rsidR="00C3746D" w:rsidRPr="003043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3043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и №</w:t>
            </w:r>
            <w:r w:rsidR="00C3746D" w:rsidRPr="003043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3043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 а также дополнительно «зачет» по одному из критериев №</w:t>
            </w:r>
            <w:r w:rsidR="00C3746D" w:rsidRPr="003043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3043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или №</w:t>
            </w:r>
            <w:r w:rsidR="00C3746D" w:rsidRPr="003043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3043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Такое итоговое сочинение по критерию №</w:t>
            </w:r>
            <w:r w:rsidR="00C3746D" w:rsidRPr="003043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3043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не проверяется.</w:t>
            </w:r>
          </w:p>
        </w:tc>
      </w:tr>
    </w:tbl>
    <w:p w:rsidR="00427891" w:rsidRDefault="00427891">
      <w:r>
        <w:lastRenderedPageBreak/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5E19E0" w:rsidTr="009B0774">
        <w:tc>
          <w:tcPr>
            <w:tcW w:w="4499" w:type="dxa"/>
          </w:tcPr>
          <w:p w:rsidR="005E19E0" w:rsidRDefault="005E19E0" w:rsidP="005101AF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572" w:type="dxa"/>
          </w:tcPr>
          <w:p w:rsidR="005E19E0" w:rsidRPr="00E97E5F" w:rsidRDefault="005E19E0" w:rsidP="005101A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  <w:r w:rsidR="009E5673" w:rsidRPr="009E56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5E19E0" w:rsidRPr="00E97E5F" w:rsidRDefault="005E19E0" w:rsidP="005101A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№ ________</w:t>
            </w:r>
            <w:proofErr w:type="gramStart"/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5E19E0" w:rsidRDefault="005E19E0" w:rsidP="005101AF">
            <w:pPr>
              <w:rPr>
                <w:rFonts w:ascii="Times New Roman" w:hAnsi="Times New Roman" w:cs="Times New Roman"/>
              </w:rPr>
            </w:pPr>
          </w:p>
        </w:tc>
      </w:tr>
    </w:tbl>
    <w:p w:rsidR="005E19E0" w:rsidRPr="001D0B4B" w:rsidRDefault="005E19E0" w:rsidP="005E19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5E19E0" w:rsidTr="005101AF">
        <w:trPr>
          <w:trHeight w:val="978"/>
        </w:trPr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5E19E0" w:rsidRDefault="005E19E0" w:rsidP="005101A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19E0">
              <w:rPr>
                <w:rFonts w:ascii="Times New Roman" w:hAnsi="Times New Roman" w:cs="Times New Roman"/>
                <w:b/>
                <w:sz w:val="28"/>
              </w:rPr>
              <w:t>КРИТЕРИИ</w:t>
            </w:r>
          </w:p>
          <w:p w:rsidR="005E19E0" w:rsidRDefault="00ED4F18" w:rsidP="00C5700F">
            <w:pPr>
              <w:contextualSpacing/>
              <w:jc w:val="center"/>
              <w:rPr>
                <w:rFonts w:ascii="Times New Roman" w:hAnsi="Times New Roman" w:cs="Times New Roman"/>
                <w:b/>
                <w:spacing w:val="120"/>
                <w:sz w:val="28"/>
                <w:szCs w:val="28"/>
              </w:rPr>
            </w:pPr>
            <w:r w:rsidRPr="00ED4F18">
              <w:rPr>
                <w:rFonts w:ascii="Times New Roman" w:hAnsi="Times New Roman" w:cs="Times New Roman"/>
                <w:b/>
                <w:sz w:val="28"/>
              </w:rPr>
              <w:t xml:space="preserve">оценивания итогового изложения </w:t>
            </w:r>
            <w:r w:rsidR="00C5700F">
              <w:rPr>
                <w:rFonts w:ascii="Times New Roman" w:hAnsi="Times New Roman" w:cs="Times New Roman"/>
                <w:b/>
                <w:sz w:val="28"/>
              </w:rPr>
              <w:t>экспертами</w:t>
            </w:r>
            <w:r w:rsidR="00D2058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ED4F18">
              <w:rPr>
                <w:rFonts w:ascii="Times New Roman" w:hAnsi="Times New Roman" w:cs="Times New Roman"/>
                <w:b/>
                <w:sz w:val="28"/>
              </w:rPr>
              <w:t>предметной комиссии по проверке итогового сочинения (изложения)</w:t>
            </w:r>
          </w:p>
        </w:tc>
      </w:tr>
    </w:tbl>
    <w:p w:rsidR="005E19E0" w:rsidRDefault="005E19E0" w:rsidP="005E19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5E19E0" w:rsidTr="005101AF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27342F" w:rsidRPr="00EA6A1D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изложение пишется подробно.</w:t>
            </w:r>
          </w:p>
          <w:p w:rsidR="0027342F" w:rsidRPr="00EA6A1D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проверке по критериям оценивания допускаются итоговые изложения, соответствующие установленным требованиям: </w:t>
            </w:r>
          </w:p>
          <w:p w:rsidR="0027342F" w:rsidRPr="00EA6A1D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6A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Требование № 1.</w:t>
            </w:r>
            <w:r w:rsidRPr="00EA6A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  <w:t>«Объем итогового изложения»</w:t>
            </w:r>
            <w:r w:rsidR="00A900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27342F" w:rsidRPr="00EA6A1D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Рекомендуемое количество слов – 200. </w:t>
            </w:r>
          </w:p>
          <w:p w:rsidR="00F10D9F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Максимальное количество слов в изложении не устанавливается: участник должен исходить из содержания исходного текста. </w:t>
            </w:r>
          </w:p>
          <w:p w:rsidR="0027342F" w:rsidRPr="00EA6A1D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в изложении менее 150 слов (в подсчет включаются все слова, в том числе и служебные), то выставляется «незачет»</w:t>
            </w:r>
            <w:r w:rsid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невыполнение требования № 1</w:t>
            </w:r>
            <w:r w:rsidRP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«незачет» за работу в целом (такое изложение не проверяется по</w:t>
            </w:r>
            <w:r w:rsidR="00CB1C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10D9F" w:rsidRPr="00F10D9F">
              <w:rPr>
                <w:rFonts w:ascii="Times New Roman" w:hAnsi="Times New Roman" w:cs="Times New Roman"/>
                <w:sz w:val="28"/>
                <w:szCs w:val="28"/>
              </w:rPr>
              <w:t>требованию № 2 «Самостоятельность написания итогового сочинения (изложения)» и</w:t>
            </w:r>
            <w:r w:rsidR="00CB1C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критериям оценивания).</w:t>
            </w:r>
          </w:p>
          <w:p w:rsidR="0027342F" w:rsidRPr="00EA6A1D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6A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Требование № 2.</w:t>
            </w:r>
            <w:r w:rsidRPr="00EA6A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  <w:t xml:space="preserve"> «Самостоятельность написания итогового изложения»</w:t>
            </w:r>
            <w:r w:rsidR="00A900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27342F" w:rsidRPr="00EA6A1D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изложение выполняется самостоятельно. Не допускается списывание изложения из какого-либо источника (работа другого участника, исходный текст и др.).</w:t>
            </w:r>
          </w:p>
          <w:p w:rsidR="0027342F" w:rsidRPr="00EA6A1D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Если изложение признано несамостоятельным, то выставляется «незачет» за невыполнение требования № 2 и «незачет» за </w:t>
            </w:r>
            <w:r w:rsid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работу в целом (такое изложение</w:t>
            </w:r>
            <w:r w:rsidRP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проверяется по критериям оценивания).</w:t>
            </w:r>
          </w:p>
          <w:p w:rsidR="0027342F" w:rsidRPr="00EA6A1D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Итоговое изложение (подробное), соответствующее установленным требованиям, оценивается по критериям: </w:t>
            </w:r>
          </w:p>
          <w:p w:rsidR="0027342F" w:rsidRPr="00EA6A1D" w:rsidRDefault="0027342F" w:rsidP="00EA6A1D">
            <w:pPr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«Содержание изложения»;</w:t>
            </w:r>
          </w:p>
          <w:p w:rsidR="0027342F" w:rsidRPr="00EA6A1D" w:rsidRDefault="0027342F" w:rsidP="00EA6A1D">
            <w:pPr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«Логичность изложения»;</w:t>
            </w:r>
          </w:p>
          <w:p w:rsidR="0027342F" w:rsidRPr="00EA6A1D" w:rsidRDefault="0027342F" w:rsidP="00EA6A1D">
            <w:pPr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«Использование элементов стиля исходного текста»;</w:t>
            </w:r>
          </w:p>
          <w:p w:rsidR="0027342F" w:rsidRPr="00EA6A1D" w:rsidRDefault="0027342F" w:rsidP="00EA6A1D">
            <w:pPr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«Качество письменной речи»;</w:t>
            </w:r>
          </w:p>
          <w:p w:rsidR="0027342F" w:rsidRPr="00EA6A1D" w:rsidRDefault="0027342F" w:rsidP="00EA6A1D">
            <w:pPr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«Грамотность». </w:t>
            </w:r>
          </w:p>
          <w:p w:rsidR="0027342F" w:rsidRPr="00EA6A1D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07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Критерии №</w:t>
            </w:r>
            <w:r w:rsidR="009B07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9B07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и №</w:t>
            </w:r>
            <w:r w:rsidR="009B07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9B07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являются основными</w:t>
            </w:r>
            <w:r w:rsidRP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7342F" w:rsidRPr="00EA6A1D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получения «зачета» за итоговое изложение необходимо получить «зачет» по критериям №</w:t>
            </w:r>
            <w:r w:rsidR="009B07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и №</w:t>
            </w:r>
            <w:r w:rsidR="009B07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(выставление «незачета» по одному из этих критериев автоматически ведет к «незачету» за работу в целом), а также дополнительно «зачет» по одному из других критериев.</w:t>
            </w:r>
          </w:p>
          <w:p w:rsidR="0027342F" w:rsidRPr="00EA6A1D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6A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Критерий № 1 «Содержание изложения»</w:t>
            </w:r>
            <w:r w:rsidR="00EA6A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27342F" w:rsidRPr="00D7673E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D7673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Проверяется умение участника передать содержание исходного текста.</w:t>
            </w:r>
          </w:p>
          <w:p w:rsidR="0027342F" w:rsidRPr="00EA6A1D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«Незачет» ставится при условии, если участник существенно исказил </w:t>
            </w:r>
            <w:r w:rsidRP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содержание исходного текста или не передал его содержания. Во всех остальных случаях выставляется «зачет». </w:t>
            </w:r>
          </w:p>
          <w:p w:rsidR="0027342F" w:rsidRPr="00EA6A1D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6A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Критерий № 2 «Логичность изложения»</w:t>
            </w:r>
            <w:r w:rsidR="00EA6A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27342F" w:rsidRPr="00EA6A1D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Проверяется умение участника логично, последовательно излагать содержание исходного текста, избегать неоправданных повторов и нарушений последовательности внутри смысловых частей изложения. </w:t>
            </w:r>
          </w:p>
          <w:p w:rsidR="0027342F" w:rsidRPr="00EA6A1D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«Незачет» ставится</w:t>
            </w:r>
            <w:r w:rsidR="001B7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условии, если грубые логические нарушения мешают пониманию смысла изложенного. Во всех остальных случаях выставляется «зачет».</w:t>
            </w:r>
          </w:p>
          <w:p w:rsidR="0027342F" w:rsidRPr="00EA6A1D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6A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Критерий № 3 «Использование элементов стиля исходного текста»</w:t>
            </w:r>
            <w:r w:rsidR="00EA6A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27342F" w:rsidRPr="00EA6A1D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Проверяется умение участника сохранить в изложении отдельные элементы стиля исходного текста. </w:t>
            </w:r>
          </w:p>
          <w:p w:rsidR="008711DD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«Незачет» ставится при условии, если в изложении полностью отсутствуют элементы стиля исходного текста. </w:t>
            </w:r>
          </w:p>
          <w:p w:rsidR="0027342F" w:rsidRPr="00EA6A1D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 всех остальных случаях выставляется «зачет».</w:t>
            </w:r>
          </w:p>
          <w:p w:rsidR="0027342F" w:rsidRPr="00EA6A1D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6A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Критерий № 4 «Качество письменной речи»</w:t>
            </w:r>
            <w:r w:rsidR="00EA6A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27342F" w:rsidRPr="00EA6A1D" w:rsidRDefault="0027342F" w:rsidP="00EA6A1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Проверяется умение участника выражать мысли, используя разнообразную лексику и различные речевые конструкции. </w:t>
            </w:r>
          </w:p>
          <w:p w:rsidR="0027342F" w:rsidRPr="00EA6A1D" w:rsidRDefault="0027342F" w:rsidP="00EA6A1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«Незачет» ставится</w:t>
            </w:r>
            <w:r w:rsidR="001B7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условии, если низкое качество речи (в том числе грубые речевые ошибки) существенно затрудняет понимание смысла изложения. Во всех остальных случаях выставляется «зачет».</w:t>
            </w:r>
          </w:p>
          <w:p w:rsidR="0027342F" w:rsidRPr="00EA6A1D" w:rsidRDefault="0027342F" w:rsidP="00EA6A1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6A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Критерий № 5 «Грамотность»</w:t>
            </w:r>
            <w:r w:rsidR="00EA6A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27342F" w:rsidRDefault="0027342F" w:rsidP="00EA6A1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Проверяется грамотность участника.</w:t>
            </w:r>
            <w:r w:rsidR="001B7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«Незачет» ставится</w:t>
            </w:r>
            <w:r w:rsidR="001B7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A6A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условии, если на 100 слов приходится в сумме более десяти ошибок: грамматических, орфографических, пунктуационных. </w:t>
            </w:r>
          </w:p>
          <w:p w:rsidR="00135218" w:rsidRPr="00BE22D6" w:rsidRDefault="00135218" w:rsidP="00135218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BE22D6">
              <w:rPr>
                <w:rFonts w:ascii="Times New Roman" w:hAnsi="Times New Roman" w:cs="Times New Roman"/>
                <w:sz w:val="28"/>
              </w:rPr>
              <w:t xml:space="preserve">На оценку </w:t>
            </w:r>
            <w:r>
              <w:rPr>
                <w:rFonts w:ascii="Times New Roman" w:hAnsi="Times New Roman" w:cs="Times New Roman"/>
                <w:sz w:val="28"/>
              </w:rPr>
              <w:t>изложения</w:t>
            </w:r>
            <w:r w:rsidRPr="00BE22D6">
              <w:rPr>
                <w:rFonts w:ascii="Times New Roman" w:hAnsi="Times New Roman" w:cs="Times New Roman"/>
                <w:sz w:val="28"/>
              </w:rPr>
              <w:t xml:space="preserve"> по критерию № 5 распространяются рекомендации по интерпретации негрубых и однотипных ошибок.</w:t>
            </w:r>
          </w:p>
          <w:p w:rsidR="00EA6A1D" w:rsidRPr="008711DD" w:rsidRDefault="00EA6A1D" w:rsidP="00EA6A1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оценке грамотности следует учитывать специфику письменной речи глухих и слабослышащих обучающихся, проявляющуюся в «</w:t>
            </w:r>
            <w:proofErr w:type="spellStart"/>
            <w:r w:rsidRPr="00871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аграмматизмах</w:t>
            </w:r>
            <w:proofErr w:type="spellEnd"/>
            <w:r w:rsidRPr="00871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которые должны рассматриваться как однотипные и негрубые ошибки.</w:t>
            </w:r>
          </w:p>
          <w:p w:rsidR="005E19E0" w:rsidRPr="003E53DF" w:rsidRDefault="00EA6A1D" w:rsidP="00736E2C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7B22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Итоговое изложение для лиц с ограниченными возможностями здоровья, детей-инвалидов и инвалидов</w:t>
            </w:r>
            <w:r w:rsidR="001B70B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871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может по их желанию и при наличии соответствующих</w:t>
            </w:r>
            <w:r w:rsidR="009A7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медицинских показаний проводит</w:t>
            </w:r>
            <w:r w:rsidRPr="008711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 в устной форме. Оценивание итогового изложения указанной категории участников итогового изложения проводится по двум установленным требованиям «Объем итогового изложения» и «Самостоятельность написания итогового изложения». Итоговое изложение, соответствующее установленным требованиям, оценивается по критериям. Для получения «зачета» за итоговое изложение необходимо получить «зачет» по критериям № 1 и № 2, а также дополнительно «зачет» по одному из критериев № 3 или № 4. Такое итоговое изложение по критерию № 5 не проверяется.</w:t>
            </w:r>
          </w:p>
        </w:tc>
      </w:tr>
    </w:tbl>
    <w:p w:rsidR="005E19E0" w:rsidRPr="00736E2C" w:rsidRDefault="005E19E0" w:rsidP="005E19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6"/>
        </w:rPr>
      </w:pPr>
      <w:r w:rsidRPr="00736E2C">
        <w:rPr>
          <w:rFonts w:ascii="Times New Roman" w:hAnsi="Times New Roman" w:cs="Times New Roman"/>
          <w:b/>
          <w:sz w:val="6"/>
        </w:rPr>
        <w:lastRenderedPageBreak/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36773B" w:rsidTr="005101AF">
        <w:tc>
          <w:tcPr>
            <w:tcW w:w="4643" w:type="dxa"/>
          </w:tcPr>
          <w:p w:rsidR="0036773B" w:rsidRDefault="0036773B" w:rsidP="005101AF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36773B" w:rsidRPr="00E97E5F" w:rsidRDefault="0036773B" w:rsidP="005101A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3C068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9E5673" w:rsidRPr="009E56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  <w:r w:rsidR="009E5673" w:rsidRPr="009E56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36773B" w:rsidRPr="00E97E5F" w:rsidRDefault="0036773B" w:rsidP="005101A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№ ________</w:t>
            </w:r>
            <w:proofErr w:type="gramStart"/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36773B" w:rsidRDefault="0036773B" w:rsidP="005101AF">
            <w:pPr>
              <w:rPr>
                <w:rFonts w:ascii="Times New Roman" w:hAnsi="Times New Roman" w:cs="Times New Roman"/>
              </w:rPr>
            </w:pPr>
          </w:p>
        </w:tc>
      </w:tr>
    </w:tbl>
    <w:p w:rsidR="0036773B" w:rsidRPr="001B70BD" w:rsidRDefault="0036773B" w:rsidP="003677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D26866" w:rsidRPr="00D26866" w:rsidTr="001B70BD">
        <w:trPr>
          <w:trHeight w:val="691"/>
        </w:trPr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36773B" w:rsidRPr="007923AE" w:rsidRDefault="007923AE" w:rsidP="005101A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Ф О Р М А </w:t>
            </w:r>
            <w:r w:rsidR="0036773B" w:rsidRPr="007923AE">
              <w:rPr>
                <w:rFonts w:ascii="Times New Roman" w:hAnsi="Times New Roman" w:cs="Times New Roman"/>
                <w:b/>
                <w:sz w:val="28"/>
              </w:rPr>
              <w:t xml:space="preserve">ИС-06 </w:t>
            </w:r>
          </w:p>
          <w:p w:rsidR="0036773B" w:rsidRPr="00D26866" w:rsidRDefault="0036773B" w:rsidP="005101AF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pacing w:val="120"/>
                <w:sz w:val="28"/>
                <w:szCs w:val="28"/>
              </w:rPr>
            </w:pPr>
            <w:r w:rsidRPr="007923AE">
              <w:rPr>
                <w:rFonts w:ascii="Times New Roman" w:hAnsi="Times New Roman" w:cs="Times New Roman"/>
                <w:b/>
                <w:sz w:val="28"/>
              </w:rPr>
              <w:t>«Протокол проверки итогового сочинения (изложения)»</w:t>
            </w:r>
          </w:p>
        </w:tc>
      </w:tr>
    </w:tbl>
    <w:p w:rsidR="0036773B" w:rsidRDefault="0036773B" w:rsidP="0036773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1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36773B" w:rsidTr="00DF75F8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36773B" w:rsidRPr="003E53DF" w:rsidRDefault="001B70BD" w:rsidP="00403ACC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1B70BD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5034224" cy="7318072"/>
                  <wp:effectExtent l="0" t="0" r="0" b="0"/>
                  <wp:docPr id="1" name="Рисунок 1" descr="C:\Users\user\Picture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4224" cy="7318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060C" w:rsidRDefault="00F3060C" w:rsidP="003E53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F3060C" w:rsidRDefault="00F3060C" w:rsidP="00F3060C">
      <w:pPr>
        <w:tabs>
          <w:tab w:val="left" w:pos="1125"/>
        </w:tabs>
        <w:spacing w:after="0" w:line="240" w:lineRule="auto"/>
        <w:ind w:firstLine="709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F3060C" w:rsidTr="00BF40C8">
        <w:tc>
          <w:tcPr>
            <w:tcW w:w="4643" w:type="dxa"/>
          </w:tcPr>
          <w:p w:rsidR="00F3060C" w:rsidRDefault="00F3060C" w:rsidP="00BF40C8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F3060C" w:rsidRPr="00E97E5F" w:rsidRDefault="00F3060C" w:rsidP="00BF40C8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  <w:r w:rsidR="009E5673" w:rsidRPr="009E56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F3060C" w:rsidRPr="00E97E5F" w:rsidRDefault="00F3060C" w:rsidP="00BF40C8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№ ________</w:t>
            </w:r>
            <w:proofErr w:type="gramStart"/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F3060C" w:rsidRDefault="00F3060C" w:rsidP="00BF40C8">
            <w:pPr>
              <w:rPr>
                <w:rFonts w:ascii="Times New Roman" w:hAnsi="Times New Roman" w:cs="Times New Roman"/>
              </w:rPr>
            </w:pPr>
          </w:p>
        </w:tc>
      </w:tr>
    </w:tbl>
    <w:p w:rsidR="00F3060C" w:rsidRPr="001D0B4B" w:rsidRDefault="00F3060C" w:rsidP="00F306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9E5673" w:rsidRPr="009E5673" w:rsidTr="00BF40C8">
        <w:trPr>
          <w:trHeight w:val="978"/>
        </w:trPr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020558" w:rsidRPr="000B3BB6" w:rsidRDefault="002D7641" w:rsidP="00BF40C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B3BB6">
              <w:rPr>
                <w:rFonts w:ascii="Times New Roman" w:hAnsi="Times New Roman" w:cs="Times New Roman"/>
                <w:b/>
                <w:sz w:val="28"/>
              </w:rPr>
              <w:t xml:space="preserve">С О С Т А В </w:t>
            </w:r>
          </w:p>
          <w:p w:rsidR="005A312B" w:rsidRPr="000B3BB6" w:rsidRDefault="003B1606" w:rsidP="000762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B3BB6">
              <w:rPr>
                <w:rFonts w:ascii="Times New Roman" w:hAnsi="Times New Roman" w:cs="Times New Roman"/>
                <w:b/>
                <w:sz w:val="28"/>
              </w:rPr>
              <w:t xml:space="preserve">ответственных лиц, для осуществления переноса результатов проверки </w:t>
            </w:r>
            <w:r w:rsidR="00A86656" w:rsidRPr="000B3BB6">
              <w:rPr>
                <w:rFonts w:ascii="Times New Roman" w:hAnsi="Times New Roman" w:cs="Times New Roman"/>
                <w:b/>
                <w:sz w:val="28"/>
              </w:rPr>
              <w:t>экспертами</w:t>
            </w:r>
            <w:r w:rsidRPr="000B3BB6">
              <w:rPr>
                <w:rFonts w:ascii="Times New Roman" w:hAnsi="Times New Roman" w:cs="Times New Roman"/>
                <w:b/>
                <w:sz w:val="28"/>
              </w:rPr>
              <w:t xml:space="preserve"> предметной комиссии итогового сочинения (изложения) по проверке итогового сочинения (изложения) из копии бланка регистрации в </w:t>
            </w:r>
            <w:r w:rsidR="00EE5968" w:rsidRPr="000B3BB6">
              <w:rPr>
                <w:rFonts w:ascii="Times New Roman" w:hAnsi="Times New Roman" w:cs="Times New Roman"/>
                <w:b/>
                <w:sz w:val="28"/>
              </w:rPr>
              <w:t xml:space="preserve">оригинал бланка регистрации </w:t>
            </w:r>
          </w:p>
          <w:p w:rsidR="00F74F55" w:rsidRPr="000148F1" w:rsidRDefault="005A312B" w:rsidP="000148F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B3BB6">
              <w:rPr>
                <w:rFonts w:ascii="Times New Roman" w:hAnsi="Times New Roman" w:cs="Times New Roman"/>
                <w:b/>
                <w:sz w:val="28"/>
              </w:rPr>
              <w:t xml:space="preserve">в </w:t>
            </w:r>
            <w:r w:rsidR="00936A45" w:rsidRPr="000B3BB6">
              <w:rPr>
                <w:rFonts w:ascii="Times New Roman" w:hAnsi="Times New Roman" w:cs="Times New Roman"/>
                <w:b/>
                <w:sz w:val="28"/>
              </w:rPr>
              <w:t>20</w:t>
            </w:r>
            <w:r w:rsidR="00A86656" w:rsidRPr="000B3BB6">
              <w:rPr>
                <w:rFonts w:ascii="Times New Roman" w:hAnsi="Times New Roman" w:cs="Times New Roman"/>
                <w:b/>
                <w:sz w:val="28"/>
              </w:rPr>
              <w:t>20-2021</w:t>
            </w:r>
            <w:r w:rsidR="003B1606" w:rsidRPr="000B3BB6">
              <w:rPr>
                <w:rFonts w:ascii="Times New Roman" w:hAnsi="Times New Roman" w:cs="Times New Roman"/>
                <w:b/>
                <w:sz w:val="28"/>
              </w:rPr>
              <w:t xml:space="preserve"> учебном году</w:t>
            </w:r>
          </w:p>
        </w:tc>
      </w:tr>
    </w:tbl>
    <w:p w:rsidR="000148F1" w:rsidRDefault="000148F1" w:rsidP="000148F1">
      <w:pPr>
        <w:spacing w:after="0"/>
      </w:pPr>
    </w:p>
    <w:tbl>
      <w:tblPr>
        <w:tblStyle w:val="a3"/>
        <w:tblW w:w="9166" w:type="dxa"/>
        <w:jc w:val="center"/>
        <w:tblLook w:val="04A0" w:firstRow="1" w:lastRow="0" w:firstColumn="1" w:lastColumn="0" w:noHBand="0" w:noVBand="1"/>
      </w:tblPr>
      <w:tblGrid>
        <w:gridCol w:w="491"/>
        <w:gridCol w:w="2579"/>
        <w:gridCol w:w="3134"/>
        <w:gridCol w:w="2962"/>
      </w:tblGrid>
      <w:tr w:rsidR="000148F1" w:rsidRPr="000B3BB6" w:rsidTr="000148F1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0B3BB6" w:rsidRDefault="000148F1" w:rsidP="00203603">
            <w:pPr>
              <w:pStyle w:val="ad"/>
              <w:tabs>
                <w:tab w:val="left" w:pos="0"/>
              </w:tabs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B3BB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0B3BB6" w:rsidRDefault="000148F1" w:rsidP="00203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BB6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0B3BB6" w:rsidRDefault="000148F1" w:rsidP="00203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BB6">
              <w:rPr>
                <w:rFonts w:ascii="Times New Roman" w:hAnsi="Times New Roman" w:cs="Times New Roman"/>
                <w:sz w:val="24"/>
                <w:szCs w:val="24"/>
              </w:rPr>
              <w:t>Место работы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0B3BB6" w:rsidRDefault="000148F1" w:rsidP="00203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BB6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</w:tr>
      <w:tr w:rsidR="000148F1" w:rsidRPr="000B3BB6" w:rsidTr="000148F1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0B3BB6" w:rsidRDefault="000148F1" w:rsidP="00203603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0B3BB6" w:rsidRDefault="000148F1" w:rsidP="00203603">
            <w:pPr>
              <w:ind w:righ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0B3BB6">
              <w:rPr>
                <w:rFonts w:ascii="Times New Roman" w:hAnsi="Times New Roman" w:cs="Times New Roman"/>
                <w:sz w:val="24"/>
                <w:szCs w:val="24"/>
              </w:rPr>
              <w:t>Березин Евгений Николаевич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0B3BB6" w:rsidRDefault="000148F1" w:rsidP="00203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B6">
              <w:rPr>
                <w:rFonts w:ascii="Times New Roman" w:hAnsi="Times New Roman" w:cs="Times New Roman"/>
                <w:sz w:val="24"/>
                <w:szCs w:val="24"/>
              </w:rPr>
              <w:t>ОГБУ Центр оценки качества образования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0B3BB6" w:rsidRDefault="000148F1" w:rsidP="00203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B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</w:tr>
      <w:tr w:rsidR="000148F1" w:rsidRPr="000B3BB6" w:rsidTr="000148F1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0B3BB6" w:rsidRDefault="000148F1" w:rsidP="00203603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0B3BB6" w:rsidRDefault="000148F1" w:rsidP="00203603">
            <w:pPr>
              <w:ind w:righ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0B3BB6">
              <w:rPr>
                <w:rFonts w:ascii="Times New Roman" w:hAnsi="Times New Roman" w:cs="Times New Roman"/>
                <w:sz w:val="24"/>
                <w:szCs w:val="24"/>
              </w:rPr>
              <w:t>Борисов Артем Игоревич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0B3BB6" w:rsidRDefault="000148F1" w:rsidP="00203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B6">
              <w:rPr>
                <w:rFonts w:ascii="Times New Roman" w:hAnsi="Times New Roman" w:cs="Times New Roman"/>
                <w:sz w:val="24"/>
                <w:szCs w:val="24"/>
              </w:rPr>
              <w:t>ОГБУ Центр оценки качества образования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0B3BB6" w:rsidRDefault="000148F1" w:rsidP="00203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B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</w:tr>
      <w:tr w:rsidR="000148F1" w:rsidRPr="000B3BB6" w:rsidTr="000148F1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0B3BB6" w:rsidRDefault="000148F1" w:rsidP="00203603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0B3BB6" w:rsidRDefault="000148F1" w:rsidP="00203603">
            <w:pPr>
              <w:ind w:right="10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3BB6">
              <w:rPr>
                <w:rFonts w:ascii="Times New Roman" w:hAnsi="Times New Roman" w:cs="Times New Roman"/>
                <w:sz w:val="24"/>
                <w:szCs w:val="24"/>
              </w:rPr>
              <w:t>Влазнев</w:t>
            </w:r>
            <w:proofErr w:type="spellEnd"/>
            <w:r w:rsidRPr="000B3BB6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Михайлович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0B3BB6" w:rsidRDefault="000148F1" w:rsidP="00203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B6">
              <w:rPr>
                <w:rFonts w:ascii="Times New Roman" w:hAnsi="Times New Roman" w:cs="Times New Roman"/>
                <w:sz w:val="24"/>
                <w:szCs w:val="24"/>
              </w:rPr>
              <w:t>ОГБУ Центр оценки качества образования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0B3BB6" w:rsidRDefault="000148F1" w:rsidP="00203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B6">
              <w:rPr>
                <w:rFonts w:ascii="Times New Roman" w:hAnsi="Times New Roman" w:cs="Times New Roman"/>
                <w:sz w:val="24"/>
                <w:szCs w:val="24"/>
              </w:rPr>
              <w:t>Программист</w:t>
            </w:r>
          </w:p>
        </w:tc>
      </w:tr>
      <w:tr w:rsidR="000148F1" w:rsidRPr="000B3BB6" w:rsidTr="000148F1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0B3BB6" w:rsidRDefault="000148F1" w:rsidP="00203603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0B3BB6" w:rsidRDefault="000148F1" w:rsidP="00203603">
            <w:pPr>
              <w:ind w:righ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0B3BB6">
              <w:rPr>
                <w:rFonts w:ascii="Times New Roman" w:hAnsi="Times New Roman" w:cs="Times New Roman"/>
                <w:sz w:val="24"/>
                <w:szCs w:val="24"/>
              </w:rPr>
              <w:t>Торопов Виталий Сергеевич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0B3BB6" w:rsidRDefault="000148F1" w:rsidP="00203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B6">
              <w:rPr>
                <w:rFonts w:ascii="Times New Roman" w:hAnsi="Times New Roman" w:cs="Times New Roman"/>
                <w:sz w:val="24"/>
                <w:szCs w:val="24"/>
              </w:rPr>
              <w:t>ОГБУ Центр оценки качества образования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0B3BB6" w:rsidRDefault="000148F1" w:rsidP="00203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B6">
              <w:rPr>
                <w:rFonts w:ascii="Times New Roman" w:hAnsi="Times New Roman" w:cs="Times New Roman"/>
                <w:sz w:val="24"/>
                <w:szCs w:val="24"/>
              </w:rPr>
              <w:t>Инженер-программист</w:t>
            </w:r>
          </w:p>
        </w:tc>
      </w:tr>
      <w:tr w:rsidR="000148F1" w:rsidRPr="000B3BB6" w:rsidTr="000148F1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0B3BB6" w:rsidRDefault="000148F1" w:rsidP="00203603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0B3BB6" w:rsidRDefault="000148F1" w:rsidP="00203603">
            <w:pPr>
              <w:ind w:right="10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3BB6">
              <w:rPr>
                <w:rFonts w:ascii="Times New Roman" w:hAnsi="Times New Roman" w:cs="Times New Roman"/>
                <w:sz w:val="24"/>
                <w:szCs w:val="24"/>
              </w:rPr>
              <w:t>Грушанская</w:t>
            </w:r>
            <w:proofErr w:type="spellEnd"/>
            <w:r w:rsidRPr="000B3BB6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Владимировна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0B3BB6" w:rsidRDefault="000148F1" w:rsidP="00203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B6">
              <w:rPr>
                <w:rFonts w:ascii="Times New Roman" w:hAnsi="Times New Roman" w:cs="Times New Roman"/>
                <w:sz w:val="24"/>
                <w:szCs w:val="24"/>
              </w:rPr>
              <w:t>ОГБУ Центр оценки качества образования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0B3BB6" w:rsidRDefault="000148F1" w:rsidP="00203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B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</w:tr>
      <w:tr w:rsidR="000148F1" w:rsidRPr="000B3BB6" w:rsidTr="000148F1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0B3BB6" w:rsidRDefault="000148F1" w:rsidP="00203603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0B3BB6" w:rsidRDefault="000148F1" w:rsidP="00203603">
            <w:pPr>
              <w:ind w:righ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0B3BB6">
              <w:rPr>
                <w:rFonts w:ascii="Times New Roman" w:hAnsi="Times New Roman" w:cs="Times New Roman"/>
                <w:sz w:val="24"/>
                <w:szCs w:val="24"/>
              </w:rPr>
              <w:t>Вилесова Мария Михайловна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0B3BB6" w:rsidRDefault="000148F1" w:rsidP="00203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B6">
              <w:rPr>
                <w:rFonts w:ascii="Times New Roman" w:hAnsi="Times New Roman" w:cs="Times New Roman"/>
                <w:sz w:val="24"/>
                <w:szCs w:val="24"/>
              </w:rPr>
              <w:t>ОГБУ Центр оценки качества образования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0B3BB6" w:rsidRDefault="000148F1" w:rsidP="00203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B6">
              <w:rPr>
                <w:rFonts w:ascii="Times New Roman" w:hAnsi="Times New Roman" w:cs="Times New Roman"/>
                <w:sz w:val="24"/>
                <w:szCs w:val="24"/>
              </w:rPr>
              <w:t>Заведующий отделом процедур и технологий оценки качества образования</w:t>
            </w:r>
          </w:p>
        </w:tc>
      </w:tr>
      <w:tr w:rsidR="000148F1" w:rsidRPr="000B3BB6" w:rsidTr="000148F1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0B3BB6" w:rsidRDefault="000148F1" w:rsidP="00203603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0B3BB6" w:rsidRDefault="000148F1" w:rsidP="00203603">
            <w:pPr>
              <w:ind w:righ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0B3BB6">
              <w:rPr>
                <w:rFonts w:ascii="Times New Roman" w:hAnsi="Times New Roman" w:cs="Times New Roman"/>
                <w:sz w:val="24"/>
                <w:szCs w:val="24"/>
              </w:rPr>
              <w:t>Лебедева Дарья Сергеевна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0B3BB6" w:rsidRDefault="000148F1" w:rsidP="00203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B6">
              <w:rPr>
                <w:rFonts w:ascii="Times New Roman" w:hAnsi="Times New Roman" w:cs="Times New Roman"/>
                <w:sz w:val="24"/>
                <w:szCs w:val="24"/>
              </w:rPr>
              <w:t>ОГБУ Центр оценки качества образования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0B3BB6" w:rsidRDefault="000148F1" w:rsidP="00203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B6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0148F1" w:rsidRPr="000B3BB6" w:rsidTr="000148F1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0B3BB6" w:rsidRDefault="000148F1" w:rsidP="00203603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0B3BB6" w:rsidRDefault="000148F1" w:rsidP="00203603">
            <w:pPr>
              <w:ind w:righ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0B3BB6">
              <w:rPr>
                <w:rFonts w:ascii="Times New Roman" w:hAnsi="Times New Roman" w:cs="Times New Roman"/>
                <w:sz w:val="24"/>
                <w:szCs w:val="24"/>
              </w:rPr>
              <w:t>Лебедева Эльвира Витальевна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0B3BB6" w:rsidRDefault="000148F1" w:rsidP="00203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B6">
              <w:rPr>
                <w:rFonts w:ascii="Times New Roman" w:hAnsi="Times New Roman" w:cs="Times New Roman"/>
                <w:sz w:val="24"/>
                <w:szCs w:val="24"/>
              </w:rPr>
              <w:t>ОГБУ Центр оценки качества образования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0B3BB6" w:rsidRDefault="000148F1" w:rsidP="00203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B6">
              <w:rPr>
                <w:rFonts w:ascii="Times New Roman" w:hAnsi="Times New Roman" w:cs="Times New Roman"/>
                <w:sz w:val="24"/>
                <w:szCs w:val="24"/>
              </w:rPr>
              <w:t>Заведующий организационно-методическим отделом</w:t>
            </w:r>
          </w:p>
        </w:tc>
      </w:tr>
      <w:tr w:rsidR="000148F1" w:rsidRPr="000B3BB6" w:rsidTr="000148F1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0B3BB6" w:rsidRDefault="000148F1" w:rsidP="00203603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0B3BB6" w:rsidRDefault="000148F1" w:rsidP="00203603">
            <w:pPr>
              <w:ind w:righ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0B3BB6">
              <w:rPr>
                <w:rFonts w:ascii="Times New Roman" w:hAnsi="Times New Roman" w:cs="Times New Roman"/>
                <w:sz w:val="24"/>
                <w:szCs w:val="24"/>
              </w:rPr>
              <w:t>Тихомирова Мария Сергеевна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0B3BB6" w:rsidRDefault="000148F1" w:rsidP="00203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B6">
              <w:rPr>
                <w:rFonts w:ascii="Times New Roman" w:hAnsi="Times New Roman" w:cs="Times New Roman"/>
                <w:sz w:val="24"/>
                <w:szCs w:val="24"/>
              </w:rPr>
              <w:t>ОГБУ Центр оценки качества образования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0B3BB6" w:rsidRDefault="000148F1" w:rsidP="00203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B6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0148F1" w:rsidRPr="000B3BB6" w:rsidTr="000148F1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0B3BB6" w:rsidRDefault="000148F1" w:rsidP="00203603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0B3BB6" w:rsidRDefault="000148F1" w:rsidP="00203603">
            <w:pPr>
              <w:ind w:right="10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3BB6">
              <w:rPr>
                <w:rFonts w:ascii="Times New Roman" w:hAnsi="Times New Roman" w:cs="Times New Roman"/>
                <w:sz w:val="24"/>
                <w:szCs w:val="24"/>
              </w:rPr>
              <w:t>Вохмянина</w:t>
            </w:r>
            <w:proofErr w:type="spellEnd"/>
            <w:r w:rsidRPr="000B3BB6">
              <w:rPr>
                <w:rFonts w:ascii="Times New Roman" w:hAnsi="Times New Roman" w:cs="Times New Roman"/>
                <w:sz w:val="24"/>
                <w:szCs w:val="24"/>
              </w:rPr>
              <w:t xml:space="preserve"> Римма Анатольевна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0B3BB6" w:rsidRDefault="000148F1" w:rsidP="00203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B6">
              <w:rPr>
                <w:rFonts w:ascii="Times New Roman" w:hAnsi="Times New Roman" w:cs="Times New Roman"/>
                <w:sz w:val="24"/>
                <w:szCs w:val="24"/>
              </w:rPr>
              <w:t>ОГБУ Центр оценки качества образования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0B3BB6" w:rsidRDefault="000148F1" w:rsidP="00203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BB6"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</w:tr>
      <w:tr w:rsidR="000148F1" w:rsidRPr="000B3BB6" w:rsidTr="000148F1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0B3BB6" w:rsidRDefault="000148F1" w:rsidP="00203603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814D74" w:rsidRDefault="000148F1" w:rsidP="0020360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4D74">
              <w:rPr>
                <w:rFonts w:ascii="Times New Roman" w:hAnsi="Times New Roman"/>
                <w:sz w:val="24"/>
                <w:szCs w:val="24"/>
              </w:rPr>
              <w:t>Кустова</w:t>
            </w:r>
            <w:proofErr w:type="spellEnd"/>
            <w:r w:rsidRPr="00814D74">
              <w:rPr>
                <w:rFonts w:ascii="Times New Roman" w:hAnsi="Times New Roman"/>
                <w:sz w:val="24"/>
                <w:szCs w:val="24"/>
              </w:rPr>
              <w:t xml:space="preserve"> Ольга Борисовна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814D74" w:rsidRDefault="000148F1" w:rsidP="00203603">
            <w:pPr>
              <w:rPr>
                <w:rFonts w:ascii="Times New Roman" w:hAnsi="Times New Roman"/>
                <w:sz w:val="24"/>
                <w:szCs w:val="24"/>
              </w:rPr>
            </w:pPr>
            <w:r w:rsidRPr="00814D74">
              <w:rPr>
                <w:rFonts w:ascii="Times New Roman" w:hAnsi="Times New Roman"/>
                <w:sz w:val="24"/>
                <w:szCs w:val="24"/>
              </w:rPr>
              <w:t xml:space="preserve">ЧОУ «Лицей Исток» г. Иваново 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814D74" w:rsidRDefault="000148F1" w:rsidP="00203603">
            <w:pPr>
              <w:rPr>
                <w:rFonts w:ascii="Times New Roman" w:hAnsi="Times New Roman"/>
                <w:sz w:val="24"/>
                <w:szCs w:val="24"/>
              </w:rPr>
            </w:pPr>
            <w:r w:rsidRPr="00814D74">
              <w:rPr>
                <w:rFonts w:ascii="Times New Roman" w:hAnsi="Times New Roman"/>
                <w:sz w:val="24"/>
                <w:szCs w:val="24"/>
              </w:rPr>
              <w:t>Заместитель директора по УВР, учитель русского языка и литературы</w:t>
            </w:r>
          </w:p>
        </w:tc>
      </w:tr>
      <w:tr w:rsidR="000148F1" w:rsidRPr="000B3BB6" w:rsidTr="000148F1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0B3BB6" w:rsidRDefault="000148F1" w:rsidP="00203603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814D74" w:rsidRDefault="000148F1" w:rsidP="0020360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4D74">
              <w:rPr>
                <w:rFonts w:ascii="Times New Roman" w:hAnsi="Times New Roman"/>
                <w:sz w:val="24"/>
                <w:szCs w:val="24"/>
              </w:rPr>
              <w:t>Котомина</w:t>
            </w:r>
            <w:proofErr w:type="spellEnd"/>
            <w:r w:rsidRPr="00814D74">
              <w:rPr>
                <w:rFonts w:ascii="Times New Roman" w:hAnsi="Times New Roman"/>
                <w:sz w:val="24"/>
                <w:szCs w:val="24"/>
              </w:rPr>
              <w:t xml:space="preserve"> Ольга Александровна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814D74" w:rsidRDefault="000148F1" w:rsidP="00203603">
            <w:pPr>
              <w:rPr>
                <w:rFonts w:ascii="Times New Roman" w:hAnsi="Times New Roman"/>
                <w:sz w:val="24"/>
                <w:szCs w:val="24"/>
              </w:rPr>
            </w:pPr>
            <w:r w:rsidRPr="00814D74">
              <w:rPr>
                <w:rFonts w:ascii="Times New Roman" w:hAnsi="Times New Roman"/>
                <w:sz w:val="24"/>
                <w:szCs w:val="24"/>
              </w:rPr>
              <w:t xml:space="preserve">МБОУ «Лицей № 22», г Иваново 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814D74" w:rsidRDefault="000148F1" w:rsidP="00203603">
            <w:pPr>
              <w:rPr>
                <w:rFonts w:ascii="Times New Roman" w:hAnsi="Times New Roman"/>
                <w:sz w:val="24"/>
                <w:szCs w:val="24"/>
              </w:rPr>
            </w:pPr>
            <w:r w:rsidRPr="00814D74">
              <w:rPr>
                <w:rFonts w:ascii="Times New Roman" w:hAnsi="Times New Roman"/>
                <w:sz w:val="24"/>
                <w:szCs w:val="24"/>
              </w:rPr>
              <w:t>Заместитель директора по УВР, учитель русского языка и литературы</w:t>
            </w:r>
          </w:p>
        </w:tc>
      </w:tr>
      <w:tr w:rsidR="000148F1" w:rsidRPr="000B3BB6" w:rsidTr="000148F1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0B3BB6" w:rsidRDefault="000148F1" w:rsidP="000148F1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814D74" w:rsidRDefault="000148F1" w:rsidP="000148F1">
            <w:pPr>
              <w:rPr>
                <w:rFonts w:ascii="Times New Roman" w:hAnsi="Times New Roman"/>
                <w:sz w:val="24"/>
                <w:szCs w:val="24"/>
              </w:rPr>
            </w:pPr>
            <w:r w:rsidRPr="00814D74">
              <w:rPr>
                <w:rFonts w:ascii="Times New Roman" w:hAnsi="Times New Roman"/>
                <w:sz w:val="24"/>
                <w:szCs w:val="24"/>
              </w:rPr>
              <w:t>Климова Елена Николаевна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814D74" w:rsidRDefault="000148F1" w:rsidP="000148F1">
            <w:pPr>
              <w:rPr>
                <w:rFonts w:ascii="Times New Roman" w:hAnsi="Times New Roman"/>
                <w:sz w:val="24"/>
                <w:szCs w:val="24"/>
              </w:rPr>
            </w:pPr>
            <w:r w:rsidRPr="00814D74">
              <w:rPr>
                <w:rFonts w:ascii="Times New Roman" w:hAnsi="Times New Roman"/>
                <w:sz w:val="24"/>
                <w:szCs w:val="24"/>
              </w:rPr>
              <w:t>МБОУ «СШ № 24», г. Иваново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8019C2" w:rsidRDefault="000148F1" w:rsidP="008019C2">
            <w:pPr>
              <w:rPr>
                <w:rFonts w:ascii="Times New Roman" w:hAnsi="Times New Roman"/>
                <w:sz w:val="24"/>
                <w:szCs w:val="24"/>
              </w:rPr>
            </w:pPr>
            <w:r w:rsidRPr="00814D74">
              <w:rPr>
                <w:rFonts w:ascii="Times New Roman" w:hAnsi="Times New Roman"/>
                <w:sz w:val="24"/>
                <w:szCs w:val="24"/>
              </w:rPr>
              <w:t>заместитель директора по УВР, к.ф.н., учитель русского языка и литературы</w:t>
            </w:r>
            <w:r w:rsidR="008019C2" w:rsidRPr="008019C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148F1" w:rsidRPr="000B3BB6" w:rsidTr="000148F1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0B3BB6" w:rsidRDefault="000148F1" w:rsidP="000148F1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602865" w:rsidRDefault="000148F1" w:rsidP="000148F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2865">
              <w:rPr>
                <w:rFonts w:ascii="Times New Roman" w:hAnsi="Times New Roman"/>
                <w:sz w:val="24"/>
                <w:szCs w:val="24"/>
              </w:rPr>
              <w:t>Неплохова</w:t>
            </w:r>
            <w:proofErr w:type="spellEnd"/>
            <w:r w:rsidRPr="00602865">
              <w:rPr>
                <w:rFonts w:ascii="Times New Roman" w:hAnsi="Times New Roman"/>
                <w:sz w:val="24"/>
                <w:szCs w:val="24"/>
              </w:rPr>
              <w:t xml:space="preserve"> Наталья Витальевна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602865" w:rsidRDefault="000148F1" w:rsidP="000148F1">
            <w:pPr>
              <w:rPr>
                <w:rFonts w:ascii="Times New Roman" w:hAnsi="Times New Roman"/>
                <w:sz w:val="24"/>
                <w:szCs w:val="24"/>
              </w:rPr>
            </w:pPr>
            <w:r w:rsidRPr="00602865">
              <w:rPr>
                <w:rFonts w:ascii="Times New Roman" w:hAnsi="Times New Roman"/>
                <w:sz w:val="24"/>
                <w:szCs w:val="24"/>
              </w:rPr>
              <w:t>МБОУ «СШ № 5», г. Иваново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602865" w:rsidRDefault="000148F1" w:rsidP="000148F1">
            <w:pPr>
              <w:rPr>
                <w:rFonts w:ascii="Times New Roman" w:hAnsi="Times New Roman"/>
                <w:sz w:val="24"/>
                <w:szCs w:val="24"/>
              </w:rPr>
            </w:pPr>
            <w:r w:rsidRPr="00602865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</w:t>
            </w:r>
          </w:p>
        </w:tc>
      </w:tr>
      <w:tr w:rsidR="000148F1" w:rsidRPr="000B3BB6" w:rsidTr="000148F1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0B3BB6" w:rsidRDefault="000148F1" w:rsidP="000148F1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602865" w:rsidRDefault="000148F1" w:rsidP="000148F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2865">
              <w:rPr>
                <w:rFonts w:ascii="Times New Roman" w:hAnsi="Times New Roman"/>
                <w:sz w:val="24"/>
                <w:szCs w:val="24"/>
              </w:rPr>
              <w:t>Катушкина</w:t>
            </w:r>
            <w:proofErr w:type="spellEnd"/>
            <w:r w:rsidRPr="00602865">
              <w:rPr>
                <w:rFonts w:ascii="Times New Roman" w:hAnsi="Times New Roman"/>
                <w:sz w:val="24"/>
                <w:szCs w:val="24"/>
              </w:rPr>
              <w:t xml:space="preserve"> Светлана Вадимовна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602865" w:rsidRDefault="000148F1" w:rsidP="000148F1">
            <w:pPr>
              <w:rPr>
                <w:rFonts w:ascii="Times New Roman" w:hAnsi="Times New Roman"/>
                <w:sz w:val="24"/>
                <w:szCs w:val="24"/>
              </w:rPr>
            </w:pPr>
            <w:r w:rsidRPr="00602865">
              <w:rPr>
                <w:rFonts w:ascii="Times New Roman" w:hAnsi="Times New Roman"/>
                <w:sz w:val="24"/>
                <w:szCs w:val="24"/>
              </w:rPr>
              <w:t xml:space="preserve">МБОУ «Гимназия №30», </w:t>
            </w:r>
          </w:p>
          <w:p w:rsidR="000148F1" w:rsidRPr="00602865" w:rsidRDefault="000148F1" w:rsidP="000148F1">
            <w:pPr>
              <w:rPr>
                <w:rFonts w:ascii="Times New Roman" w:hAnsi="Times New Roman"/>
                <w:sz w:val="24"/>
                <w:szCs w:val="24"/>
              </w:rPr>
            </w:pPr>
            <w:r w:rsidRPr="00602865">
              <w:rPr>
                <w:rFonts w:ascii="Times New Roman" w:hAnsi="Times New Roman"/>
                <w:sz w:val="24"/>
                <w:szCs w:val="24"/>
              </w:rPr>
              <w:t xml:space="preserve">г. Иваново 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602865" w:rsidRDefault="000148F1" w:rsidP="000148F1">
            <w:pPr>
              <w:rPr>
                <w:rFonts w:ascii="Times New Roman" w:hAnsi="Times New Roman"/>
                <w:sz w:val="24"/>
                <w:szCs w:val="24"/>
              </w:rPr>
            </w:pPr>
            <w:r w:rsidRPr="00602865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</w:t>
            </w:r>
          </w:p>
        </w:tc>
      </w:tr>
      <w:tr w:rsidR="000148F1" w:rsidRPr="000B3BB6" w:rsidTr="000148F1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0B3BB6" w:rsidRDefault="000148F1" w:rsidP="000148F1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602865" w:rsidRDefault="000148F1" w:rsidP="000148F1">
            <w:pPr>
              <w:rPr>
                <w:rFonts w:ascii="Times New Roman" w:hAnsi="Times New Roman"/>
                <w:sz w:val="24"/>
                <w:szCs w:val="24"/>
              </w:rPr>
            </w:pPr>
            <w:r w:rsidRPr="00602865">
              <w:rPr>
                <w:rFonts w:ascii="Times New Roman" w:hAnsi="Times New Roman"/>
                <w:sz w:val="24"/>
                <w:szCs w:val="24"/>
              </w:rPr>
              <w:t>Молькова Нина Владимировна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602865" w:rsidRDefault="000148F1" w:rsidP="000148F1">
            <w:pPr>
              <w:rPr>
                <w:rFonts w:ascii="Times New Roman" w:hAnsi="Times New Roman"/>
                <w:sz w:val="24"/>
                <w:szCs w:val="24"/>
              </w:rPr>
            </w:pPr>
            <w:r w:rsidRPr="00602865">
              <w:rPr>
                <w:rFonts w:ascii="Times New Roman" w:hAnsi="Times New Roman"/>
                <w:sz w:val="24"/>
                <w:szCs w:val="24"/>
              </w:rPr>
              <w:t>МБОУ «СШ № 8», г. Иваново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602865" w:rsidRDefault="000148F1" w:rsidP="000148F1">
            <w:pPr>
              <w:rPr>
                <w:rFonts w:ascii="Times New Roman" w:hAnsi="Times New Roman"/>
                <w:sz w:val="24"/>
                <w:szCs w:val="24"/>
              </w:rPr>
            </w:pPr>
            <w:r w:rsidRPr="00602865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</w:t>
            </w:r>
          </w:p>
        </w:tc>
      </w:tr>
      <w:tr w:rsidR="000148F1" w:rsidRPr="000B3BB6" w:rsidTr="000148F1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0B3BB6" w:rsidRDefault="000148F1" w:rsidP="000148F1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602865" w:rsidRDefault="000148F1" w:rsidP="000148F1">
            <w:pPr>
              <w:rPr>
                <w:rFonts w:ascii="Times New Roman" w:hAnsi="Times New Roman"/>
                <w:sz w:val="24"/>
                <w:szCs w:val="24"/>
              </w:rPr>
            </w:pPr>
            <w:r w:rsidRPr="00602865">
              <w:rPr>
                <w:rFonts w:ascii="Times New Roman" w:hAnsi="Times New Roman"/>
                <w:sz w:val="24"/>
                <w:szCs w:val="24"/>
              </w:rPr>
              <w:t xml:space="preserve">Сафронова Надежда Константиновна  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602865" w:rsidRDefault="000148F1" w:rsidP="000148F1">
            <w:pPr>
              <w:rPr>
                <w:rFonts w:ascii="Times New Roman" w:hAnsi="Times New Roman"/>
                <w:sz w:val="24"/>
                <w:szCs w:val="24"/>
              </w:rPr>
            </w:pPr>
            <w:r w:rsidRPr="00602865">
              <w:rPr>
                <w:rFonts w:ascii="Times New Roman" w:hAnsi="Times New Roman"/>
                <w:sz w:val="24"/>
                <w:szCs w:val="24"/>
              </w:rPr>
              <w:t xml:space="preserve">МБОУ «СШ № 35», г. Иваново 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602865" w:rsidRDefault="000148F1" w:rsidP="000148F1">
            <w:pPr>
              <w:rPr>
                <w:rFonts w:ascii="Times New Roman" w:hAnsi="Times New Roman"/>
                <w:sz w:val="24"/>
                <w:szCs w:val="24"/>
              </w:rPr>
            </w:pPr>
            <w:r w:rsidRPr="00602865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</w:t>
            </w:r>
          </w:p>
        </w:tc>
      </w:tr>
      <w:tr w:rsidR="000148F1" w:rsidRPr="000B3BB6" w:rsidTr="000148F1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0B3BB6" w:rsidRDefault="000148F1" w:rsidP="000148F1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602865" w:rsidRDefault="000148F1" w:rsidP="000148F1">
            <w:pPr>
              <w:rPr>
                <w:rFonts w:ascii="Times New Roman" w:hAnsi="Times New Roman"/>
                <w:sz w:val="24"/>
                <w:szCs w:val="24"/>
              </w:rPr>
            </w:pPr>
            <w:r w:rsidRPr="00602865">
              <w:rPr>
                <w:rFonts w:ascii="Times New Roman" w:hAnsi="Times New Roman"/>
                <w:sz w:val="24"/>
                <w:szCs w:val="24"/>
              </w:rPr>
              <w:t>Румянцева Алла Алексеевна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602865" w:rsidRDefault="000148F1" w:rsidP="000148F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2865">
              <w:rPr>
                <w:rFonts w:ascii="Times New Roman" w:hAnsi="Times New Roman"/>
                <w:sz w:val="24"/>
                <w:szCs w:val="24"/>
              </w:rPr>
              <w:t>МОУ СОШ №</w:t>
            </w:r>
            <w:r w:rsidRPr="00602865">
              <w:t> </w:t>
            </w:r>
            <w:r w:rsidRPr="00602865">
              <w:rPr>
                <w:rFonts w:ascii="Times New Roman" w:hAnsi="Times New Roman"/>
                <w:sz w:val="24"/>
                <w:szCs w:val="24"/>
              </w:rPr>
              <w:t>14, г. Наволоки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602865" w:rsidRDefault="000148F1" w:rsidP="000148F1">
            <w:pPr>
              <w:rPr>
                <w:rFonts w:ascii="Times New Roman" w:hAnsi="Times New Roman"/>
                <w:sz w:val="24"/>
                <w:szCs w:val="24"/>
              </w:rPr>
            </w:pPr>
            <w:r w:rsidRPr="00602865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</w:t>
            </w:r>
          </w:p>
        </w:tc>
      </w:tr>
    </w:tbl>
    <w:p w:rsidR="000148F1" w:rsidRDefault="000148F1"/>
    <w:p w:rsidR="000B3BB6" w:rsidRDefault="000B3BB6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3"/>
        <w:gridCol w:w="5734"/>
      </w:tblGrid>
      <w:tr w:rsidR="00B9101B" w:rsidRPr="00B9101B" w:rsidTr="000B3BB6">
        <w:tc>
          <w:tcPr>
            <w:tcW w:w="3553" w:type="dxa"/>
          </w:tcPr>
          <w:p w:rsidR="00CC1AF7" w:rsidRPr="00B9101B" w:rsidRDefault="00CC1AF7" w:rsidP="0018076D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5734" w:type="dxa"/>
          </w:tcPr>
          <w:p w:rsidR="000A3301" w:rsidRPr="00B9101B" w:rsidRDefault="00CC1AF7" w:rsidP="0018076D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9101B">
              <w:rPr>
                <w:rFonts w:ascii="Times New Roman" w:hAnsi="Times New Roman" w:cs="Times New Roman"/>
                <w:sz w:val="28"/>
                <w:szCs w:val="28"/>
              </w:rPr>
              <w:t>Приложение 10 к приказу Департамента</w:t>
            </w:r>
            <w:r w:rsidR="000B3BB6" w:rsidRPr="00B910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101B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</w:t>
            </w:r>
          </w:p>
          <w:p w:rsidR="00CC1AF7" w:rsidRPr="00B9101B" w:rsidRDefault="00CC1AF7" w:rsidP="0018076D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9101B">
              <w:rPr>
                <w:rFonts w:ascii="Times New Roman" w:hAnsi="Times New Roman" w:cs="Times New Roman"/>
                <w:sz w:val="28"/>
                <w:szCs w:val="28"/>
              </w:rPr>
              <w:t>Ивановской области</w:t>
            </w:r>
          </w:p>
          <w:p w:rsidR="00CC1AF7" w:rsidRPr="00B9101B" w:rsidRDefault="00CC1AF7" w:rsidP="0018076D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9101B">
              <w:rPr>
                <w:rFonts w:ascii="Times New Roman" w:hAnsi="Times New Roman" w:cs="Times New Roman"/>
                <w:sz w:val="28"/>
                <w:szCs w:val="28"/>
              </w:rPr>
              <w:t>от __________№ ________</w:t>
            </w:r>
            <w:proofErr w:type="gramStart"/>
            <w:r w:rsidRPr="00B9101B">
              <w:rPr>
                <w:rFonts w:ascii="Times New Roman" w:hAnsi="Times New Roman" w:cs="Times New Roman"/>
                <w:sz w:val="28"/>
                <w:szCs w:val="28"/>
              </w:rPr>
              <w:t>_-</w:t>
            </w:r>
            <w:proofErr w:type="gramEnd"/>
            <w:r w:rsidRPr="00B9101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CC1AF7" w:rsidRPr="00B9101B" w:rsidRDefault="00CC1AF7" w:rsidP="0018076D">
            <w:pPr>
              <w:rPr>
                <w:rFonts w:ascii="Times New Roman" w:hAnsi="Times New Roman" w:cs="Times New Roman"/>
              </w:rPr>
            </w:pPr>
          </w:p>
        </w:tc>
      </w:tr>
    </w:tbl>
    <w:p w:rsidR="00CC1AF7" w:rsidRPr="00B9101B" w:rsidRDefault="00CC1AF7" w:rsidP="00CC1A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CC1AF7" w:rsidRPr="00B9101B" w:rsidTr="0018076D">
        <w:trPr>
          <w:trHeight w:val="978"/>
        </w:trPr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CC1AF7" w:rsidRPr="00B9101B" w:rsidRDefault="00CC1AF7" w:rsidP="0018076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9101B">
              <w:rPr>
                <w:rFonts w:ascii="Times New Roman" w:hAnsi="Times New Roman" w:cs="Times New Roman"/>
                <w:b/>
                <w:sz w:val="28"/>
              </w:rPr>
              <w:t xml:space="preserve">Г Р А Ф И К </w:t>
            </w:r>
          </w:p>
          <w:p w:rsidR="00CC1AF7" w:rsidRPr="00B9101B" w:rsidRDefault="00CC1AF7" w:rsidP="000762A8">
            <w:pPr>
              <w:contextualSpacing/>
              <w:jc w:val="center"/>
              <w:rPr>
                <w:rFonts w:ascii="Times New Roman" w:hAnsi="Times New Roman" w:cs="Times New Roman"/>
                <w:b/>
                <w:spacing w:val="120"/>
                <w:sz w:val="28"/>
                <w:szCs w:val="28"/>
              </w:rPr>
            </w:pPr>
            <w:r w:rsidRPr="00B9101B">
              <w:rPr>
                <w:rFonts w:ascii="Times New Roman" w:hAnsi="Times New Roman" w:cs="Times New Roman"/>
                <w:b/>
                <w:sz w:val="28"/>
              </w:rPr>
              <w:t>работы предметной комиссии по проверке итогового сочинения (изложения)</w:t>
            </w:r>
            <w:r w:rsidR="00042679" w:rsidRPr="00B9101B">
              <w:rPr>
                <w:rFonts w:ascii="Times New Roman" w:hAnsi="Times New Roman" w:cs="Times New Roman"/>
                <w:b/>
                <w:sz w:val="28"/>
              </w:rPr>
              <w:t>, проведенного</w:t>
            </w:r>
            <w:r w:rsidR="00B9101B" w:rsidRPr="00B9101B">
              <w:rPr>
                <w:rFonts w:ascii="Times New Roman" w:hAnsi="Times New Roman" w:cs="Times New Roman"/>
                <w:b/>
                <w:sz w:val="28"/>
              </w:rPr>
              <w:t xml:space="preserve"> 2 декабря 2020</w:t>
            </w:r>
            <w:r w:rsidR="0074406C" w:rsidRPr="00B9101B">
              <w:rPr>
                <w:rFonts w:ascii="Times New Roman" w:hAnsi="Times New Roman" w:cs="Times New Roman"/>
                <w:b/>
                <w:sz w:val="28"/>
              </w:rPr>
              <w:t xml:space="preserve"> года</w:t>
            </w:r>
          </w:p>
        </w:tc>
      </w:tr>
    </w:tbl>
    <w:p w:rsidR="003E53DF" w:rsidRPr="00B9101B" w:rsidRDefault="003E53DF" w:rsidP="003E53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9E5673" w:rsidRPr="00B9101B" w:rsidTr="00E7758C"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704"/>
              <w:gridCol w:w="5186"/>
              <w:gridCol w:w="3177"/>
            </w:tblGrid>
            <w:tr w:rsidR="009E5673" w:rsidRPr="00B9101B" w:rsidTr="00E7758C">
              <w:tc>
                <w:tcPr>
                  <w:tcW w:w="704" w:type="dxa"/>
                </w:tcPr>
                <w:p w:rsidR="00CC1AF7" w:rsidRPr="00B9101B" w:rsidRDefault="00CC1AF7" w:rsidP="000A3301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B9101B">
                    <w:rPr>
                      <w:rFonts w:ascii="Times New Roman" w:hAnsi="Times New Roman" w:cs="Times New Roman"/>
                      <w:sz w:val="28"/>
                    </w:rPr>
                    <w:t>№</w:t>
                  </w:r>
                </w:p>
              </w:tc>
              <w:tc>
                <w:tcPr>
                  <w:tcW w:w="5186" w:type="dxa"/>
                </w:tcPr>
                <w:p w:rsidR="00CC1AF7" w:rsidRPr="00B9101B" w:rsidRDefault="00CC1AF7" w:rsidP="00CC1AF7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B9101B">
                    <w:rPr>
                      <w:rFonts w:ascii="Times New Roman" w:hAnsi="Times New Roman" w:cs="Times New Roman"/>
                      <w:sz w:val="28"/>
                    </w:rPr>
                    <w:t>Дата проверки</w:t>
                  </w:r>
                </w:p>
              </w:tc>
              <w:tc>
                <w:tcPr>
                  <w:tcW w:w="3177" w:type="dxa"/>
                </w:tcPr>
                <w:p w:rsidR="00CC1AF7" w:rsidRPr="00B9101B" w:rsidRDefault="00CC1AF7" w:rsidP="00CC1AF7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B9101B">
                    <w:rPr>
                      <w:rFonts w:ascii="Times New Roman" w:hAnsi="Times New Roman" w:cs="Times New Roman"/>
                      <w:sz w:val="28"/>
                    </w:rPr>
                    <w:t>Время</w:t>
                  </w:r>
                </w:p>
              </w:tc>
            </w:tr>
            <w:tr w:rsidR="009E5673" w:rsidRPr="00B9101B" w:rsidTr="00E7758C">
              <w:tc>
                <w:tcPr>
                  <w:tcW w:w="704" w:type="dxa"/>
                </w:tcPr>
                <w:p w:rsidR="00CC1AF7" w:rsidRPr="00B9101B" w:rsidRDefault="00CC1AF7" w:rsidP="00CC1AF7">
                  <w:pPr>
                    <w:pStyle w:val="ad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  <w:tc>
                <w:tcPr>
                  <w:tcW w:w="5186" w:type="dxa"/>
                </w:tcPr>
                <w:p w:rsidR="00CC1AF7" w:rsidRPr="00B9101B" w:rsidRDefault="00B9101B" w:rsidP="00B9101B">
                  <w:pPr>
                    <w:contextualSpacing/>
                    <w:rPr>
                      <w:rFonts w:ascii="Times New Roman" w:hAnsi="Times New Roman" w:cs="Times New Roman"/>
                      <w:sz w:val="28"/>
                    </w:rPr>
                  </w:pPr>
                  <w:r w:rsidRPr="00B9101B">
                    <w:rPr>
                      <w:rFonts w:ascii="Times New Roman" w:hAnsi="Times New Roman" w:cs="Times New Roman"/>
                      <w:sz w:val="28"/>
                    </w:rPr>
                    <w:t>3 декабря 2020</w:t>
                  </w:r>
                  <w:r w:rsidR="00CC1AF7" w:rsidRPr="00B9101B">
                    <w:rPr>
                      <w:rFonts w:ascii="Times New Roman" w:hAnsi="Times New Roman" w:cs="Times New Roman"/>
                      <w:sz w:val="28"/>
                    </w:rPr>
                    <w:t xml:space="preserve"> года, четверг</w:t>
                  </w:r>
                </w:p>
              </w:tc>
              <w:tc>
                <w:tcPr>
                  <w:tcW w:w="3177" w:type="dxa"/>
                  <w:vAlign w:val="center"/>
                </w:tcPr>
                <w:p w:rsidR="00CC1AF7" w:rsidRPr="00B9101B" w:rsidRDefault="00CC1AF7" w:rsidP="00EC5C01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B9101B">
                    <w:rPr>
                      <w:rFonts w:ascii="Times New Roman" w:hAnsi="Times New Roman" w:cs="Times New Roman"/>
                      <w:sz w:val="28"/>
                    </w:rPr>
                    <w:t>с 1</w:t>
                  </w:r>
                  <w:r w:rsidR="00EC5C01">
                    <w:rPr>
                      <w:rFonts w:ascii="Times New Roman" w:hAnsi="Times New Roman" w:cs="Times New Roman"/>
                      <w:sz w:val="28"/>
                    </w:rPr>
                    <w:t>1</w:t>
                  </w:r>
                  <w:r w:rsidRPr="00B9101B">
                    <w:rPr>
                      <w:rFonts w:ascii="Times New Roman" w:hAnsi="Times New Roman" w:cs="Times New Roman"/>
                      <w:sz w:val="28"/>
                    </w:rPr>
                    <w:t>.00 до 1</w:t>
                  </w:r>
                  <w:r w:rsidR="006E4586" w:rsidRPr="00B9101B">
                    <w:rPr>
                      <w:rFonts w:ascii="Times New Roman" w:hAnsi="Times New Roman" w:cs="Times New Roman"/>
                      <w:sz w:val="28"/>
                    </w:rPr>
                    <w:t>8</w:t>
                  </w:r>
                  <w:r w:rsidRPr="00B9101B">
                    <w:rPr>
                      <w:rFonts w:ascii="Times New Roman" w:hAnsi="Times New Roman" w:cs="Times New Roman"/>
                      <w:sz w:val="28"/>
                    </w:rPr>
                    <w:t>.00</w:t>
                  </w:r>
                </w:p>
              </w:tc>
            </w:tr>
            <w:tr w:rsidR="009E5673" w:rsidRPr="00B9101B" w:rsidTr="00E7758C">
              <w:tc>
                <w:tcPr>
                  <w:tcW w:w="704" w:type="dxa"/>
                </w:tcPr>
                <w:p w:rsidR="00CC1AF7" w:rsidRPr="00B9101B" w:rsidRDefault="00CC1AF7" w:rsidP="00CC1AF7">
                  <w:pPr>
                    <w:pStyle w:val="ad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  <w:tc>
                <w:tcPr>
                  <w:tcW w:w="5186" w:type="dxa"/>
                </w:tcPr>
                <w:p w:rsidR="00CC1AF7" w:rsidRPr="00B9101B" w:rsidRDefault="00B9101B" w:rsidP="00B9101B">
                  <w:pPr>
                    <w:contextualSpacing/>
                    <w:rPr>
                      <w:rFonts w:ascii="Times New Roman" w:hAnsi="Times New Roman" w:cs="Times New Roman"/>
                      <w:sz w:val="28"/>
                    </w:rPr>
                  </w:pPr>
                  <w:r w:rsidRPr="00B9101B">
                    <w:rPr>
                      <w:rFonts w:ascii="Times New Roman" w:hAnsi="Times New Roman" w:cs="Times New Roman"/>
                      <w:sz w:val="28"/>
                    </w:rPr>
                    <w:t>4</w:t>
                  </w:r>
                  <w:r w:rsidR="00CC1AF7" w:rsidRPr="00B9101B">
                    <w:rPr>
                      <w:rFonts w:ascii="Times New Roman" w:hAnsi="Times New Roman" w:cs="Times New Roman"/>
                      <w:sz w:val="28"/>
                    </w:rPr>
                    <w:t xml:space="preserve"> декабря 20</w:t>
                  </w:r>
                  <w:r w:rsidRPr="00B9101B">
                    <w:rPr>
                      <w:rFonts w:ascii="Times New Roman" w:hAnsi="Times New Roman" w:cs="Times New Roman"/>
                      <w:sz w:val="28"/>
                    </w:rPr>
                    <w:t>20</w:t>
                  </w:r>
                  <w:r w:rsidR="00CC1AF7" w:rsidRPr="00B9101B">
                    <w:rPr>
                      <w:rFonts w:ascii="Times New Roman" w:hAnsi="Times New Roman" w:cs="Times New Roman"/>
                      <w:sz w:val="28"/>
                    </w:rPr>
                    <w:t xml:space="preserve"> года, пятница</w:t>
                  </w:r>
                </w:p>
              </w:tc>
              <w:tc>
                <w:tcPr>
                  <w:tcW w:w="3177" w:type="dxa"/>
                  <w:vAlign w:val="center"/>
                </w:tcPr>
                <w:p w:rsidR="00CC1AF7" w:rsidRPr="00B9101B" w:rsidRDefault="00CC1AF7" w:rsidP="00800AE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B9101B">
                    <w:rPr>
                      <w:rFonts w:ascii="Times New Roman" w:hAnsi="Times New Roman" w:cs="Times New Roman"/>
                      <w:sz w:val="28"/>
                    </w:rPr>
                    <w:t>с 9.30 до 1</w:t>
                  </w:r>
                  <w:r w:rsidR="006E4586" w:rsidRPr="00B9101B">
                    <w:rPr>
                      <w:rFonts w:ascii="Times New Roman" w:hAnsi="Times New Roman" w:cs="Times New Roman"/>
                      <w:sz w:val="28"/>
                    </w:rPr>
                    <w:t>8</w:t>
                  </w:r>
                  <w:r w:rsidRPr="00B9101B">
                    <w:rPr>
                      <w:rFonts w:ascii="Times New Roman" w:hAnsi="Times New Roman" w:cs="Times New Roman"/>
                      <w:sz w:val="28"/>
                    </w:rPr>
                    <w:t>.00</w:t>
                  </w:r>
                </w:p>
              </w:tc>
            </w:tr>
            <w:tr w:rsidR="009E5673" w:rsidRPr="00B9101B" w:rsidTr="00E7758C">
              <w:tc>
                <w:tcPr>
                  <w:tcW w:w="704" w:type="dxa"/>
                </w:tcPr>
                <w:p w:rsidR="00CC1AF7" w:rsidRPr="00B9101B" w:rsidRDefault="00CC1AF7" w:rsidP="00CC1AF7">
                  <w:pPr>
                    <w:pStyle w:val="ad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  <w:tc>
                <w:tcPr>
                  <w:tcW w:w="5186" w:type="dxa"/>
                </w:tcPr>
                <w:p w:rsidR="00CC1AF7" w:rsidRPr="00B9101B" w:rsidRDefault="00B9101B" w:rsidP="00B9101B">
                  <w:pPr>
                    <w:contextualSpacing/>
                    <w:rPr>
                      <w:rFonts w:ascii="Times New Roman" w:hAnsi="Times New Roman" w:cs="Times New Roman"/>
                      <w:sz w:val="28"/>
                    </w:rPr>
                  </w:pPr>
                  <w:r w:rsidRPr="00B9101B">
                    <w:rPr>
                      <w:rFonts w:ascii="Times New Roman" w:hAnsi="Times New Roman" w:cs="Times New Roman"/>
                      <w:sz w:val="28"/>
                    </w:rPr>
                    <w:t>7</w:t>
                  </w:r>
                  <w:r w:rsidR="00CC1AF7" w:rsidRPr="00B9101B">
                    <w:rPr>
                      <w:rFonts w:ascii="Times New Roman" w:hAnsi="Times New Roman" w:cs="Times New Roman"/>
                      <w:sz w:val="28"/>
                    </w:rPr>
                    <w:t xml:space="preserve"> декабря 20</w:t>
                  </w:r>
                  <w:r w:rsidRPr="00B9101B">
                    <w:rPr>
                      <w:rFonts w:ascii="Times New Roman" w:hAnsi="Times New Roman" w:cs="Times New Roman"/>
                      <w:sz w:val="28"/>
                    </w:rPr>
                    <w:t>20</w:t>
                  </w:r>
                  <w:r w:rsidR="00CC1AF7" w:rsidRPr="00B9101B">
                    <w:rPr>
                      <w:rFonts w:ascii="Times New Roman" w:hAnsi="Times New Roman" w:cs="Times New Roman"/>
                      <w:sz w:val="28"/>
                    </w:rPr>
                    <w:t xml:space="preserve"> года, понедельник</w:t>
                  </w:r>
                </w:p>
              </w:tc>
              <w:tc>
                <w:tcPr>
                  <w:tcW w:w="3177" w:type="dxa"/>
                  <w:vAlign w:val="center"/>
                </w:tcPr>
                <w:p w:rsidR="00CC1AF7" w:rsidRPr="00B9101B" w:rsidRDefault="00CC1AF7" w:rsidP="00800AE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B9101B">
                    <w:rPr>
                      <w:rFonts w:ascii="Times New Roman" w:hAnsi="Times New Roman" w:cs="Times New Roman"/>
                      <w:sz w:val="28"/>
                    </w:rPr>
                    <w:t>с 9.30 до 1</w:t>
                  </w:r>
                  <w:r w:rsidR="008B7330" w:rsidRPr="00B9101B">
                    <w:rPr>
                      <w:rFonts w:ascii="Times New Roman" w:hAnsi="Times New Roman" w:cs="Times New Roman"/>
                      <w:sz w:val="28"/>
                    </w:rPr>
                    <w:t>8</w:t>
                  </w:r>
                  <w:r w:rsidRPr="00B9101B">
                    <w:rPr>
                      <w:rFonts w:ascii="Times New Roman" w:hAnsi="Times New Roman" w:cs="Times New Roman"/>
                      <w:sz w:val="28"/>
                    </w:rPr>
                    <w:t>.00</w:t>
                  </w:r>
                </w:p>
              </w:tc>
            </w:tr>
            <w:tr w:rsidR="009E5673" w:rsidRPr="00B9101B" w:rsidTr="00E7758C">
              <w:tc>
                <w:tcPr>
                  <w:tcW w:w="704" w:type="dxa"/>
                </w:tcPr>
                <w:p w:rsidR="00F424EA" w:rsidRPr="00B9101B" w:rsidRDefault="00F424EA" w:rsidP="00CC1AF7">
                  <w:pPr>
                    <w:pStyle w:val="ad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  <w:tc>
                <w:tcPr>
                  <w:tcW w:w="5186" w:type="dxa"/>
                </w:tcPr>
                <w:p w:rsidR="00F424EA" w:rsidRPr="00B9101B" w:rsidRDefault="00B9101B" w:rsidP="00B9101B">
                  <w:pPr>
                    <w:contextualSpacing/>
                    <w:rPr>
                      <w:rFonts w:ascii="Times New Roman" w:hAnsi="Times New Roman" w:cs="Times New Roman"/>
                      <w:sz w:val="28"/>
                    </w:rPr>
                  </w:pPr>
                  <w:r w:rsidRPr="00B9101B">
                    <w:rPr>
                      <w:rFonts w:ascii="Times New Roman" w:hAnsi="Times New Roman" w:cs="Times New Roman"/>
                      <w:sz w:val="28"/>
                    </w:rPr>
                    <w:t>8</w:t>
                  </w:r>
                  <w:r w:rsidR="00F424EA" w:rsidRPr="00B9101B">
                    <w:rPr>
                      <w:rFonts w:ascii="Times New Roman" w:hAnsi="Times New Roman" w:cs="Times New Roman"/>
                      <w:sz w:val="28"/>
                    </w:rPr>
                    <w:t xml:space="preserve"> декабря 20</w:t>
                  </w:r>
                  <w:r w:rsidRPr="00B9101B">
                    <w:rPr>
                      <w:rFonts w:ascii="Times New Roman" w:hAnsi="Times New Roman" w:cs="Times New Roman"/>
                      <w:sz w:val="28"/>
                    </w:rPr>
                    <w:t>20</w:t>
                  </w:r>
                  <w:r w:rsidR="00F424EA" w:rsidRPr="00B9101B">
                    <w:rPr>
                      <w:rFonts w:ascii="Times New Roman" w:hAnsi="Times New Roman" w:cs="Times New Roman"/>
                      <w:sz w:val="28"/>
                    </w:rPr>
                    <w:t xml:space="preserve"> года, вторник</w:t>
                  </w:r>
                </w:p>
              </w:tc>
              <w:tc>
                <w:tcPr>
                  <w:tcW w:w="3177" w:type="dxa"/>
                  <w:vAlign w:val="center"/>
                </w:tcPr>
                <w:p w:rsidR="00F424EA" w:rsidRPr="00B9101B" w:rsidRDefault="00F424EA" w:rsidP="00800AE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B9101B">
                    <w:rPr>
                      <w:rFonts w:ascii="Times New Roman" w:hAnsi="Times New Roman" w:cs="Times New Roman"/>
                      <w:sz w:val="28"/>
                    </w:rPr>
                    <w:t>с 9.30 до 1</w:t>
                  </w:r>
                  <w:r w:rsidR="008B7330" w:rsidRPr="00B9101B">
                    <w:rPr>
                      <w:rFonts w:ascii="Times New Roman" w:hAnsi="Times New Roman" w:cs="Times New Roman"/>
                      <w:sz w:val="28"/>
                    </w:rPr>
                    <w:t>8</w:t>
                  </w:r>
                  <w:r w:rsidRPr="00B9101B">
                    <w:rPr>
                      <w:rFonts w:ascii="Times New Roman" w:hAnsi="Times New Roman" w:cs="Times New Roman"/>
                      <w:sz w:val="28"/>
                    </w:rPr>
                    <w:t>.00</w:t>
                  </w:r>
                </w:p>
              </w:tc>
            </w:tr>
            <w:tr w:rsidR="009E5673" w:rsidRPr="00B9101B" w:rsidTr="00E7758C">
              <w:tc>
                <w:tcPr>
                  <w:tcW w:w="704" w:type="dxa"/>
                </w:tcPr>
                <w:p w:rsidR="00816C74" w:rsidRPr="00B9101B" w:rsidRDefault="00816C74" w:rsidP="00CC1AF7">
                  <w:pPr>
                    <w:pStyle w:val="ad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  <w:tc>
                <w:tcPr>
                  <w:tcW w:w="5186" w:type="dxa"/>
                </w:tcPr>
                <w:p w:rsidR="00816C74" w:rsidRPr="00B9101B" w:rsidRDefault="00B9101B" w:rsidP="00B9101B">
                  <w:pPr>
                    <w:contextualSpacing/>
                    <w:rPr>
                      <w:rFonts w:ascii="Times New Roman" w:hAnsi="Times New Roman" w:cs="Times New Roman"/>
                      <w:sz w:val="28"/>
                    </w:rPr>
                  </w:pPr>
                  <w:r w:rsidRPr="00B9101B">
                    <w:rPr>
                      <w:rFonts w:ascii="Times New Roman" w:hAnsi="Times New Roman" w:cs="Times New Roman"/>
                      <w:sz w:val="28"/>
                    </w:rPr>
                    <w:t>9</w:t>
                  </w:r>
                  <w:r w:rsidR="00816C74" w:rsidRPr="00B9101B">
                    <w:rPr>
                      <w:rFonts w:ascii="Times New Roman" w:hAnsi="Times New Roman" w:cs="Times New Roman"/>
                      <w:sz w:val="28"/>
                    </w:rPr>
                    <w:t xml:space="preserve"> декабря 20</w:t>
                  </w:r>
                  <w:r w:rsidRPr="00B9101B">
                    <w:rPr>
                      <w:rFonts w:ascii="Times New Roman" w:hAnsi="Times New Roman" w:cs="Times New Roman"/>
                      <w:sz w:val="28"/>
                    </w:rPr>
                    <w:t>20</w:t>
                  </w:r>
                  <w:r w:rsidR="00816C74" w:rsidRPr="00B9101B">
                    <w:rPr>
                      <w:rFonts w:ascii="Times New Roman" w:hAnsi="Times New Roman" w:cs="Times New Roman"/>
                      <w:sz w:val="28"/>
                    </w:rPr>
                    <w:t xml:space="preserve"> года, среда</w:t>
                  </w:r>
                </w:p>
              </w:tc>
              <w:tc>
                <w:tcPr>
                  <w:tcW w:w="3177" w:type="dxa"/>
                  <w:vAlign w:val="center"/>
                </w:tcPr>
                <w:p w:rsidR="00816C74" w:rsidRPr="00B9101B" w:rsidRDefault="00816C74" w:rsidP="00800AE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B9101B">
                    <w:rPr>
                      <w:rFonts w:ascii="Times New Roman" w:hAnsi="Times New Roman" w:cs="Times New Roman"/>
                      <w:sz w:val="28"/>
                    </w:rPr>
                    <w:t>с 9.30 до 18.00</w:t>
                  </w:r>
                </w:p>
              </w:tc>
            </w:tr>
          </w:tbl>
          <w:p w:rsidR="00CC1AF7" w:rsidRPr="00B9101B" w:rsidRDefault="00CC1AF7" w:rsidP="00CC1AF7">
            <w:pPr>
              <w:contextualSpacing/>
              <w:rPr>
                <w:rFonts w:ascii="Times New Roman" w:hAnsi="Times New Roman" w:cs="Times New Roman"/>
                <w:sz w:val="28"/>
              </w:rPr>
            </w:pPr>
          </w:p>
          <w:p w:rsidR="00CC1AF7" w:rsidRPr="00B9101B" w:rsidRDefault="00CC1AF7" w:rsidP="007239F0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B9101B">
              <w:rPr>
                <w:rFonts w:ascii="Times New Roman" w:hAnsi="Times New Roman" w:cs="Times New Roman"/>
                <w:sz w:val="28"/>
              </w:rPr>
              <w:t xml:space="preserve">Место работы </w:t>
            </w:r>
            <w:r w:rsidR="00A27305" w:rsidRPr="00B9101B">
              <w:rPr>
                <w:rFonts w:ascii="Times New Roman" w:hAnsi="Times New Roman" w:cs="Times New Roman"/>
                <w:sz w:val="28"/>
              </w:rPr>
              <w:t xml:space="preserve">предметной комиссии по проверке </w:t>
            </w:r>
            <w:r w:rsidRPr="00B9101B">
              <w:rPr>
                <w:rFonts w:ascii="Times New Roman" w:hAnsi="Times New Roman" w:cs="Times New Roman"/>
                <w:sz w:val="28"/>
              </w:rPr>
              <w:t>итогового сочинения (изложения): г. Иваново, пр. Ленина, д.</w:t>
            </w:r>
            <w:r w:rsidR="000A3301" w:rsidRPr="00B9101B">
              <w:rPr>
                <w:rFonts w:ascii="Times New Roman" w:hAnsi="Times New Roman" w:cs="Times New Roman"/>
                <w:sz w:val="28"/>
              </w:rPr>
              <w:t> </w:t>
            </w:r>
            <w:r w:rsidRPr="00B9101B">
              <w:rPr>
                <w:rFonts w:ascii="Times New Roman" w:hAnsi="Times New Roman" w:cs="Times New Roman"/>
                <w:sz w:val="28"/>
              </w:rPr>
              <w:t>41.</w:t>
            </w:r>
          </w:p>
        </w:tc>
      </w:tr>
    </w:tbl>
    <w:p w:rsidR="00CC1AF7" w:rsidRPr="001217B5" w:rsidRDefault="00CC1AF7" w:rsidP="003E53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sectPr w:rsidR="00CC1AF7" w:rsidRPr="001217B5" w:rsidSect="003E53D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BE9" w:rsidRDefault="007C2BE9" w:rsidP="00CE0494">
      <w:pPr>
        <w:spacing w:after="0" w:line="240" w:lineRule="auto"/>
      </w:pPr>
      <w:r>
        <w:separator/>
      </w:r>
    </w:p>
  </w:endnote>
  <w:endnote w:type="continuationSeparator" w:id="0">
    <w:p w:rsidR="007C2BE9" w:rsidRDefault="007C2BE9" w:rsidP="00CE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D97" w:rsidRDefault="00EC5D97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D97" w:rsidRDefault="00EC5D97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D97" w:rsidRDefault="00EC5D97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BE9" w:rsidRDefault="007C2BE9" w:rsidP="00CE0494">
      <w:pPr>
        <w:spacing w:after="0" w:line="240" w:lineRule="auto"/>
      </w:pPr>
      <w:r>
        <w:separator/>
      </w:r>
    </w:p>
  </w:footnote>
  <w:footnote w:type="continuationSeparator" w:id="0">
    <w:p w:rsidR="007C2BE9" w:rsidRDefault="007C2BE9" w:rsidP="00CE0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D97" w:rsidRDefault="00EC5D9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5323485"/>
      <w:docPartObj>
        <w:docPartGallery w:val="Page Numbers (Top of Page)"/>
        <w:docPartUnique/>
      </w:docPartObj>
    </w:sdtPr>
    <w:sdtEndPr/>
    <w:sdtContent>
      <w:p w:rsidR="00E17730" w:rsidRDefault="00E17730" w:rsidP="00CE049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052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9814539"/>
      <w:docPartObj>
        <w:docPartGallery w:val="Page Numbers (Top of Page)"/>
        <w:docPartUnique/>
      </w:docPartObj>
    </w:sdtPr>
    <w:sdtEndPr/>
    <w:sdtContent>
      <w:p w:rsidR="00EC5D97" w:rsidRDefault="00EC5D9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0527">
          <w:rPr>
            <w:noProof/>
          </w:rPr>
          <w:t>1</w:t>
        </w:r>
        <w:r>
          <w:fldChar w:fldCharType="end"/>
        </w:r>
      </w:p>
    </w:sdtContent>
  </w:sdt>
  <w:p w:rsidR="00EC5D97" w:rsidRDefault="00EC5D9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60003"/>
    <w:multiLevelType w:val="hybridMultilevel"/>
    <w:tmpl w:val="4ECA1C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6E190F"/>
    <w:multiLevelType w:val="hybridMultilevel"/>
    <w:tmpl w:val="2F7629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D5E1A37"/>
    <w:multiLevelType w:val="hybridMultilevel"/>
    <w:tmpl w:val="4ECA1C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DC33AE1"/>
    <w:multiLevelType w:val="hybridMultilevel"/>
    <w:tmpl w:val="2D64B7CA"/>
    <w:lvl w:ilvl="0" w:tplc="5B0663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0E61EB8"/>
    <w:multiLevelType w:val="hybridMultilevel"/>
    <w:tmpl w:val="6D6C32BE"/>
    <w:lvl w:ilvl="0" w:tplc="5B06639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D020E8B"/>
    <w:multiLevelType w:val="hybridMultilevel"/>
    <w:tmpl w:val="547A41C8"/>
    <w:lvl w:ilvl="0" w:tplc="C5ACF4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BDD4171"/>
    <w:multiLevelType w:val="hybridMultilevel"/>
    <w:tmpl w:val="B2ACF9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1813F85"/>
    <w:multiLevelType w:val="hybridMultilevel"/>
    <w:tmpl w:val="FF7E0866"/>
    <w:lvl w:ilvl="0" w:tplc="E1A61CB8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10"/>
  </w:num>
  <w:num w:numId="4">
    <w:abstractNumId w:val="11"/>
  </w:num>
  <w:num w:numId="5">
    <w:abstractNumId w:val="6"/>
  </w:num>
  <w:num w:numId="6">
    <w:abstractNumId w:val="1"/>
  </w:num>
  <w:num w:numId="7">
    <w:abstractNumId w:val="2"/>
  </w:num>
  <w:num w:numId="8">
    <w:abstractNumId w:val="0"/>
  </w:num>
  <w:num w:numId="9">
    <w:abstractNumId w:val="5"/>
  </w:num>
  <w:num w:numId="10">
    <w:abstractNumId w:val="8"/>
  </w:num>
  <w:num w:numId="11">
    <w:abstractNumId w:val="4"/>
  </w:num>
  <w:num w:numId="12">
    <w:abstractNumId w:val="3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AEE"/>
    <w:rsid w:val="00000B98"/>
    <w:rsid w:val="00001190"/>
    <w:rsid w:val="000020CC"/>
    <w:rsid w:val="00003B43"/>
    <w:rsid w:val="000107DC"/>
    <w:rsid w:val="00013060"/>
    <w:rsid w:val="00013C17"/>
    <w:rsid w:val="000148F1"/>
    <w:rsid w:val="000158EA"/>
    <w:rsid w:val="00016077"/>
    <w:rsid w:val="00020558"/>
    <w:rsid w:val="00021C2A"/>
    <w:rsid w:val="000253F7"/>
    <w:rsid w:val="00025C54"/>
    <w:rsid w:val="000261BD"/>
    <w:rsid w:val="00033A86"/>
    <w:rsid w:val="00040EC1"/>
    <w:rsid w:val="000419CB"/>
    <w:rsid w:val="00042679"/>
    <w:rsid w:val="0004272C"/>
    <w:rsid w:val="00045FD7"/>
    <w:rsid w:val="00047DFB"/>
    <w:rsid w:val="00050F58"/>
    <w:rsid w:val="0005132A"/>
    <w:rsid w:val="000513DA"/>
    <w:rsid w:val="000563DB"/>
    <w:rsid w:val="00056987"/>
    <w:rsid w:val="00057C08"/>
    <w:rsid w:val="00063181"/>
    <w:rsid w:val="00064809"/>
    <w:rsid w:val="00064A88"/>
    <w:rsid w:val="000704AD"/>
    <w:rsid w:val="000762A8"/>
    <w:rsid w:val="00076551"/>
    <w:rsid w:val="00077942"/>
    <w:rsid w:val="000868B5"/>
    <w:rsid w:val="000911FD"/>
    <w:rsid w:val="00091C6C"/>
    <w:rsid w:val="00095682"/>
    <w:rsid w:val="00095D7C"/>
    <w:rsid w:val="000A1BF4"/>
    <w:rsid w:val="000A3301"/>
    <w:rsid w:val="000A699C"/>
    <w:rsid w:val="000B3BB6"/>
    <w:rsid w:val="000B7BBA"/>
    <w:rsid w:val="000C4C7C"/>
    <w:rsid w:val="000C62E0"/>
    <w:rsid w:val="000C6456"/>
    <w:rsid w:val="000D18F3"/>
    <w:rsid w:val="000D22DA"/>
    <w:rsid w:val="000D2585"/>
    <w:rsid w:val="000D6CA3"/>
    <w:rsid w:val="000D73F2"/>
    <w:rsid w:val="000E0269"/>
    <w:rsid w:val="000E13DB"/>
    <w:rsid w:val="000F02C8"/>
    <w:rsid w:val="000F2266"/>
    <w:rsid w:val="000F4E99"/>
    <w:rsid w:val="000F4EBC"/>
    <w:rsid w:val="000F59FA"/>
    <w:rsid w:val="00102797"/>
    <w:rsid w:val="00103768"/>
    <w:rsid w:val="00105929"/>
    <w:rsid w:val="001137E6"/>
    <w:rsid w:val="001217B5"/>
    <w:rsid w:val="00135218"/>
    <w:rsid w:val="00141193"/>
    <w:rsid w:val="00141B26"/>
    <w:rsid w:val="001432C9"/>
    <w:rsid w:val="00143695"/>
    <w:rsid w:val="00143F00"/>
    <w:rsid w:val="00145201"/>
    <w:rsid w:val="00156318"/>
    <w:rsid w:val="0016372C"/>
    <w:rsid w:val="00164D0B"/>
    <w:rsid w:val="00166FD1"/>
    <w:rsid w:val="0017325E"/>
    <w:rsid w:val="0018076D"/>
    <w:rsid w:val="00182DE1"/>
    <w:rsid w:val="00185757"/>
    <w:rsid w:val="001869FD"/>
    <w:rsid w:val="00186C40"/>
    <w:rsid w:val="00187B77"/>
    <w:rsid w:val="00192964"/>
    <w:rsid w:val="00194983"/>
    <w:rsid w:val="001A6487"/>
    <w:rsid w:val="001A6907"/>
    <w:rsid w:val="001B01D4"/>
    <w:rsid w:val="001B2ED5"/>
    <w:rsid w:val="001B376C"/>
    <w:rsid w:val="001B3B72"/>
    <w:rsid w:val="001B70BD"/>
    <w:rsid w:val="001C4172"/>
    <w:rsid w:val="001C5000"/>
    <w:rsid w:val="001C5AED"/>
    <w:rsid w:val="001C6C21"/>
    <w:rsid w:val="001D0B4B"/>
    <w:rsid w:val="001D26E0"/>
    <w:rsid w:val="001D3960"/>
    <w:rsid w:val="001E0EA1"/>
    <w:rsid w:val="001E2AD7"/>
    <w:rsid w:val="001E6D03"/>
    <w:rsid w:val="001F2F7B"/>
    <w:rsid w:val="001F6788"/>
    <w:rsid w:val="001F683F"/>
    <w:rsid w:val="00205F41"/>
    <w:rsid w:val="00211959"/>
    <w:rsid w:val="00217770"/>
    <w:rsid w:val="00217D75"/>
    <w:rsid w:val="00220F85"/>
    <w:rsid w:val="00224051"/>
    <w:rsid w:val="002255AD"/>
    <w:rsid w:val="00231F89"/>
    <w:rsid w:val="00235679"/>
    <w:rsid w:val="00241030"/>
    <w:rsid w:val="00246687"/>
    <w:rsid w:val="0025067A"/>
    <w:rsid w:val="002542EF"/>
    <w:rsid w:val="002546F5"/>
    <w:rsid w:val="00254BAB"/>
    <w:rsid w:val="0027342F"/>
    <w:rsid w:val="00275046"/>
    <w:rsid w:val="0029096E"/>
    <w:rsid w:val="00296D20"/>
    <w:rsid w:val="00296DC4"/>
    <w:rsid w:val="002A1788"/>
    <w:rsid w:val="002A3256"/>
    <w:rsid w:val="002A4C74"/>
    <w:rsid w:val="002B0580"/>
    <w:rsid w:val="002B29D6"/>
    <w:rsid w:val="002B3AA7"/>
    <w:rsid w:val="002B491B"/>
    <w:rsid w:val="002C0E2E"/>
    <w:rsid w:val="002C42D8"/>
    <w:rsid w:val="002C6EBB"/>
    <w:rsid w:val="002C6FE6"/>
    <w:rsid w:val="002C7E2C"/>
    <w:rsid w:val="002D02E2"/>
    <w:rsid w:val="002D4FA1"/>
    <w:rsid w:val="002D7641"/>
    <w:rsid w:val="002E1C9A"/>
    <w:rsid w:val="002E5C30"/>
    <w:rsid w:val="002F1EFC"/>
    <w:rsid w:val="00300263"/>
    <w:rsid w:val="00300CCF"/>
    <w:rsid w:val="00302685"/>
    <w:rsid w:val="003043D5"/>
    <w:rsid w:val="00313802"/>
    <w:rsid w:val="003141F0"/>
    <w:rsid w:val="003146CB"/>
    <w:rsid w:val="00317085"/>
    <w:rsid w:val="00317D7D"/>
    <w:rsid w:val="00320653"/>
    <w:rsid w:val="00330208"/>
    <w:rsid w:val="0033479A"/>
    <w:rsid w:val="00342215"/>
    <w:rsid w:val="003453D2"/>
    <w:rsid w:val="00347214"/>
    <w:rsid w:val="00350F04"/>
    <w:rsid w:val="0035563A"/>
    <w:rsid w:val="00355F60"/>
    <w:rsid w:val="003562A5"/>
    <w:rsid w:val="0036167E"/>
    <w:rsid w:val="00366652"/>
    <w:rsid w:val="0036773B"/>
    <w:rsid w:val="00377E5C"/>
    <w:rsid w:val="00380224"/>
    <w:rsid w:val="00383CF6"/>
    <w:rsid w:val="003904C0"/>
    <w:rsid w:val="0039524C"/>
    <w:rsid w:val="003A36E2"/>
    <w:rsid w:val="003A3B7C"/>
    <w:rsid w:val="003A4A1C"/>
    <w:rsid w:val="003B09C5"/>
    <w:rsid w:val="003B1606"/>
    <w:rsid w:val="003B7000"/>
    <w:rsid w:val="003B7FA5"/>
    <w:rsid w:val="003C068E"/>
    <w:rsid w:val="003C5B3D"/>
    <w:rsid w:val="003D137C"/>
    <w:rsid w:val="003D1F9E"/>
    <w:rsid w:val="003E3D06"/>
    <w:rsid w:val="003E53DF"/>
    <w:rsid w:val="003F1B90"/>
    <w:rsid w:val="003F4AE0"/>
    <w:rsid w:val="00403ACC"/>
    <w:rsid w:val="00411830"/>
    <w:rsid w:val="0041192B"/>
    <w:rsid w:val="00413918"/>
    <w:rsid w:val="00415108"/>
    <w:rsid w:val="0041642C"/>
    <w:rsid w:val="004178D4"/>
    <w:rsid w:val="00417F57"/>
    <w:rsid w:val="00420376"/>
    <w:rsid w:val="00420E77"/>
    <w:rsid w:val="00422D47"/>
    <w:rsid w:val="00423B05"/>
    <w:rsid w:val="00427891"/>
    <w:rsid w:val="0043173F"/>
    <w:rsid w:val="00432F54"/>
    <w:rsid w:val="004336B7"/>
    <w:rsid w:val="00436194"/>
    <w:rsid w:val="0043731A"/>
    <w:rsid w:val="00441F48"/>
    <w:rsid w:val="00441F86"/>
    <w:rsid w:val="0044407A"/>
    <w:rsid w:val="00445DE3"/>
    <w:rsid w:val="00451C8B"/>
    <w:rsid w:val="00454420"/>
    <w:rsid w:val="0045669B"/>
    <w:rsid w:val="0045738E"/>
    <w:rsid w:val="00462319"/>
    <w:rsid w:val="004677D0"/>
    <w:rsid w:val="00482690"/>
    <w:rsid w:val="004829B6"/>
    <w:rsid w:val="0049299F"/>
    <w:rsid w:val="00493AF4"/>
    <w:rsid w:val="004A0C91"/>
    <w:rsid w:val="004A193E"/>
    <w:rsid w:val="004A210F"/>
    <w:rsid w:val="004A4093"/>
    <w:rsid w:val="004A6F04"/>
    <w:rsid w:val="004B0278"/>
    <w:rsid w:val="004B3E77"/>
    <w:rsid w:val="004B504F"/>
    <w:rsid w:val="004B5F66"/>
    <w:rsid w:val="004B6364"/>
    <w:rsid w:val="004B7121"/>
    <w:rsid w:val="004B7706"/>
    <w:rsid w:val="004B7AEE"/>
    <w:rsid w:val="004C0D48"/>
    <w:rsid w:val="004C713B"/>
    <w:rsid w:val="004D30E2"/>
    <w:rsid w:val="004F0527"/>
    <w:rsid w:val="004F0D18"/>
    <w:rsid w:val="00500DBC"/>
    <w:rsid w:val="0050676B"/>
    <w:rsid w:val="005101AF"/>
    <w:rsid w:val="00510AE5"/>
    <w:rsid w:val="00510D50"/>
    <w:rsid w:val="00512D18"/>
    <w:rsid w:val="005134DC"/>
    <w:rsid w:val="005143CF"/>
    <w:rsid w:val="00525954"/>
    <w:rsid w:val="00531C3D"/>
    <w:rsid w:val="00532294"/>
    <w:rsid w:val="00536BFA"/>
    <w:rsid w:val="005540D4"/>
    <w:rsid w:val="005654AF"/>
    <w:rsid w:val="00572345"/>
    <w:rsid w:val="00575469"/>
    <w:rsid w:val="00581AFF"/>
    <w:rsid w:val="005836AA"/>
    <w:rsid w:val="00583E05"/>
    <w:rsid w:val="00587D56"/>
    <w:rsid w:val="00591854"/>
    <w:rsid w:val="00592CC5"/>
    <w:rsid w:val="00594885"/>
    <w:rsid w:val="00597F7E"/>
    <w:rsid w:val="005A19B8"/>
    <w:rsid w:val="005A312B"/>
    <w:rsid w:val="005A487E"/>
    <w:rsid w:val="005A5959"/>
    <w:rsid w:val="005A5AF0"/>
    <w:rsid w:val="005A7823"/>
    <w:rsid w:val="005B3A23"/>
    <w:rsid w:val="005B7B26"/>
    <w:rsid w:val="005C1EE1"/>
    <w:rsid w:val="005C3CC7"/>
    <w:rsid w:val="005D0DDF"/>
    <w:rsid w:val="005D249E"/>
    <w:rsid w:val="005D43DE"/>
    <w:rsid w:val="005E19E0"/>
    <w:rsid w:val="005E2AA7"/>
    <w:rsid w:val="005E6130"/>
    <w:rsid w:val="005F251D"/>
    <w:rsid w:val="005F2D40"/>
    <w:rsid w:val="005F56B7"/>
    <w:rsid w:val="005F6A5F"/>
    <w:rsid w:val="00602865"/>
    <w:rsid w:val="00605E18"/>
    <w:rsid w:val="00606F32"/>
    <w:rsid w:val="0061331F"/>
    <w:rsid w:val="00614A76"/>
    <w:rsid w:val="0063372D"/>
    <w:rsid w:val="00633EAD"/>
    <w:rsid w:val="006354EB"/>
    <w:rsid w:val="006356D3"/>
    <w:rsid w:val="00640BD0"/>
    <w:rsid w:val="00641FD3"/>
    <w:rsid w:val="00647715"/>
    <w:rsid w:val="00647EA0"/>
    <w:rsid w:val="0065462E"/>
    <w:rsid w:val="006566C0"/>
    <w:rsid w:val="00660741"/>
    <w:rsid w:val="00660A82"/>
    <w:rsid w:val="00671F41"/>
    <w:rsid w:val="0067398A"/>
    <w:rsid w:val="00681A15"/>
    <w:rsid w:val="00687837"/>
    <w:rsid w:val="006A4FC8"/>
    <w:rsid w:val="006A5074"/>
    <w:rsid w:val="006A52FE"/>
    <w:rsid w:val="006A6FFD"/>
    <w:rsid w:val="006B2B54"/>
    <w:rsid w:val="006B44AF"/>
    <w:rsid w:val="006C34F5"/>
    <w:rsid w:val="006C39F4"/>
    <w:rsid w:val="006C6FB1"/>
    <w:rsid w:val="006C70C7"/>
    <w:rsid w:val="006D0A07"/>
    <w:rsid w:val="006D3010"/>
    <w:rsid w:val="006D7CA0"/>
    <w:rsid w:val="006E0009"/>
    <w:rsid w:val="006E3927"/>
    <w:rsid w:val="006E4586"/>
    <w:rsid w:val="006E64C6"/>
    <w:rsid w:val="00707E49"/>
    <w:rsid w:val="00722FF6"/>
    <w:rsid w:val="007239F0"/>
    <w:rsid w:val="00723A58"/>
    <w:rsid w:val="00725BC8"/>
    <w:rsid w:val="00736E2C"/>
    <w:rsid w:val="0074406C"/>
    <w:rsid w:val="007448BC"/>
    <w:rsid w:val="00746706"/>
    <w:rsid w:val="00751CC9"/>
    <w:rsid w:val="0075227E"/>
    <w:rsid w:val="0075393F"/>
    <w:rsid w:val="00753C68"/>
    <w:rsid w:val="00760D14"/>
    <w:rsid w:val="007638CB"/>
    <w:rsid w:val="00770634"/>
    <w:rsid w:val="00772ACE"/>
    <w:rsid w:val="00777E89"/>
    <w:rsid w:val="0078696F"/>
    <w:rsid w:val="007923AE"/>
    <w:rsid w:val="007A51F6"/>
    <w:rsid w:val="007A7C17"/>
    <w:rsid w:val="007B0A5A"/>
    <w:rsid w:val="007B22FE"/>
    <w:rsid w:val="007B2E45"/>
    <w:rsid w:val="007B4B97"/>
    <w:rsid w:val="007C0760"/>
    <w:rsid w:val="007C2BE9"/>
    <w:rsid w:val="007C387F"/>
    <w:rsid w:val="007D77C0"/>
    <w:rsid w:val="007D7AD4"/>
    <w:rsid w:val="007E0881"/>
    <w:rsid w:val="007E21BA"/>
    <w:rsid w:val="007F2FA1"/>
    <w:rsid w:val="007F5A0C"/>
    <w:rsid w:val="00800187"/>
    <w:rsid w:val="00800AE3"/>
    <w:rsid w:val="008019C2"/>
    <w:rsid w:val="00806396"/>
    <w:rsid w:val="008072E5"/>
    <w:rsid w:val="0081130E"/>
    <w:rsid w:val="00814D74"/>
    <w:rsid w:val="00816C74"/>
    <w:rsid w:val="00824F8A"/>
    <w:rsid w:val="0082700C"/>
    <w:rsid w:val="00827CD0"/>
    <w:rsid w:val="00831C1C"/>
    <w:rsid w:val="008402E5"/>
    <w:rsid w:val="0084318E"/>
    <w:rsid w:val="00846013"/>
    <w:rsid w:val="00851B21"/>
    <w:rsid w:val="00862168"/>
    <w:rsid w:val="0086658D"/>
    <w:rsid w:val="00867D91"/>
    <w:rsid w:val="0087068C"/>
    <w:rsid w:val="008711DD"/>
    <w:rsid w:val="00871CEF"/>
    <w:rsid w:val="00871D6E"/>
    <w:rsid w:val="00874433"/>
    <w:rsid w:val="008849A9"/>
    <w:rsid w:val="00892737"/>
    <w:rsid w:val="00895B98"/>
    <w:rsid w:val="008970F7"/>
    <w:rsid w:val="00897748"/>
    <w:rsid w:val="00897794"/>
    <w:rsid w:val="008A02AE"/>
    <w:rsid w:val="008A1B1A"/>
    <w:rsid w:val="008A6B2E"/>
    <w:rsid w:val="008A7605"/>
    <w:rsid w:val="008B3513"/>
    <w:rsid w:val="008B3ED8"/>
    <w:rsid w:val="008B44E2"/>
    <w:rsid w:val="008B4581"/>
    <w:rsid w:val="008B5D38"/>
    <w:rsid w:val="008B5FAE"/>
    <w:rsid w:val="008B7330"/>
    <w:rsid w:val="008C38FB"/>
    <w:rsid w:val="008C7786"/>
    <w:rsid w:val="008C7E81"/>
    <w:rsid w:val="008D4C9B"/>
    <w:rsid w:val="008E0402"/>
    <w:rsid w:val="008E169B"/>
    <w:rsid w:val="008E5CDE"/>
    <w:rsid w:val="008F27EE"/>
    <w:rsid w:val="008F6271"/>
    <w:rsid w:val="0090154A"/>
    <w:rsid w:val="0090597E"/>
    <w:rsid w:val="00905F8A"/>
    <w:rsid w:val="009079B3"/>
    <w:rsid w:val="00910778"/>
    <w:rsid w:val="00912A82"/>
    <w:rsid w:val="00921411"/>
    <w:rsid w:val="00921627"/>
    <w:rsid w:val="00927144"/>
    <w:rsid w:val="00932F2B"/>
    <w:rsid w:val="00934591"/>
    <w:rsid w:val="00936A45"/>
    <w:rsid w:val="00952192"/>
    <w:rsid w:val="00954225"/>
    <w:rsid w:val="00955131"/>
    <w:rsid w:val="00961124"/>
    <w:rsid w:val="009623FD"/>
    <w:rsid w:val="00962E48"/>
    <w:rsid w:val="00964A84"/>
    <w:rsid w:val="00965558"/>
    <w:rsid w:val="009666B2"/>
    <w:rsid w:val="00970F12"/>
    <w:rsid w:val="0097306F"/>
    <w:rsid w:val="00974F48"/>
    <w:rsid w:val="00984E1D"/>
    <w:rsid w:val="009939A8"/>
    <w:rsid w:val="00995C05"/>
    <w:rsid w:val="009A7EDC"/>
    <w:rsid w:val="009B0625"/>
    <w:rsid w:val="009B0774"/>
    <w:rsid w:val="009B0DBB"/>
    <w:rsid w:val="009B2861"/>
    <w:rsid w:val="009B79E0"/>
    <w:rsid w:val="009C501E"/>
    <w:rsid w:val="009D1605"/>
    <w:rsid w:val="009D23CE"/>
    <w:rsid w:val="009E322E"/>
    <w:rsid w:val="009E5673"/>
    <w:rsid w:val="00A005B8"/>
    <w:rsid w:val="00A02571"/>
    <w:rsid w:val="00A179CB"/>
    <w:rsid w:val="00A219F3"/>
    <w:rsid w:val="00A233A8"/>
    <w:rsid w:val="00A27305"/>
    <w:rsid w:val="00A3016B"/>
    <w:rsid w:val="00A309FA"/>
    <w:rsid w:val="00A31540"/>
    <w:rsid w:val="00A31F54"/>
    <w:rsid w:val="00A358B8"/>
    <w:rsid w:val="00A5182D"/>
    <w:rsid w:val="00A549F3"/>
    <w:rsid w:val="00A57953"/>
    <w:rsid w:val="00A61AE8"/>
    <w:rsid w:val="00A72572"/>
    <w:rsid w:val="00A86656"/>
    <w:rsid w:val="00A900BC"/>
    <w:rsid w:val="00A9153B"/>
    <w:rsid w:val="00A93F13"/>
    <w:rsid w:val="00A9781B"/>
    <w:rsid w:val="00AA5819"/>
    <w:rsid w:val="00AA6934"/>
    <w:rsid w:val="00AA6E51"/>
    <w:rsid w:val="00AA7644"/>
    <w:rsid w:val="00AA7D11"/>
    <w:rsid w:val="00AB581E"/>
    <w:rsid w:val="00AC041E"/>
    <w:rsid w:val="00AC1CE8"/>
    <w:rsid w:val="00AC320B"/>
    <w:rsid w:val="00AC56F1"/>
    <w:rsid w:val="00AD70C0"/>
    <w:rsid w:val="00AE6B75"/>
    <w:rsid w:val="00AF50DB"/>
    <w:rsid w:val="00AF58F2"/>
    <w:rsid w:val="00AF6CF2"/>
    <w:rsid w:val="00AF7151"/>
    <w:rsid w:val="00B027E1"/>
    <w:rsid w:val="00B11C24"/>
    <w:rsid w:val="00B23B8D"/>
    <w:rsid w:val="00B37E42"/>
    <w:rsid w:val="00B40F5D"/>
    <w:rsid w:val="00B43FAD"/>
    <w:rsid w:val="00B51C64"/>
    <w:rsid w:val="00B53A1D"/>
    <w:rsid w:val="00B5775F"/>
    <w:rsid w:val="00B601DB"/>
    <w:rsid w:val="00B713CC"/>
    <w:rsid w:val="00B72EBE"/>
    <w:rsid w:val="00B73127"/>
    <w:rsid w:val="00B750BF"/>
    <w:rsid w:val="00B8472D"/>
    <w:rsid w:val="00B9101B"/>
    <w:rsid w:val="00B910E9"/>
    <w:rsid w:val="00B96F1E"/>
    <w:rsid w:val="00B972B7"/>
    <w:rsid w:val="00BA13F4"/>
    <w:rsid w:val="00BA7C47"/>
    <w:rsid w:val="00BB5C9D"/>
    <w:rsid w:val="00BB74F9"/>
    <w:rsid w:val="00BC1372"/>
    <w:rsid w:val="00BC13E9"/>
    <w:rsid w:val="00BC3A0E"/>
    <w:rsid w:val="00BC601E"/>
    <w:rsid w:val="00BC6216"/>
    <w:rsid w:val="00BC6D24"/>
    <w:rsid w:val="00BC7350"/>
    <w:rsid w:val="00BD04F2"/>
    <w:rsid w:val="00BD11AC"/>
    <w:rsid w:val="00BE0032"/>
    <w:rsid w:val="00BE0ECE"/>
    <w:rsid w:val="00BE22D6"/>
    <w:rsid w:val="00BE2597"/>
    <w:rsid w:val="00BE33BA"/>
    <w:rsid w:val="00BE38E0"/>
    <w:rsid w:val="00BE4795"/>
    <w:rsid w:val="00BE51D8"/>
    <w:rsid w:val="00BE520F"/>
    <w:rsid w:val="00BE7D5C"/>
    <w:rsid w:val="00BF00BC"/>
    <w:rsid w:val="00BF2586"/>
    <w:rsid w:val="00BF40C8"/>
    <w:rsid w:val="00BF662B"/>
    <w:rsid w:val="00C02DF5"/>
    <w:rsid w:val="00C175AD"/>
    <w:rsid w:val="00C179FC"/>
    <w:rsid w:val="00C208D1"/>
    <w:rsid w:val="00C2252F"/>
    <w:rsid w:val="00C228BF"/>
    <w:rsid w:val="00C24472"/>
    <w:rsid w:val="00C33FD1"/>
    <w:rsid w:val="00C34507"/>
    <w:rsid w:val="00C37120"/>
    <w:rsid w:val="00C3746D"/>
    <w:rsid w:val="00C378C4"/>
    <w:rsid w:val="00C40611"/>
    <w:rsid w:val="00C41DD6"/>
    <w:rsid w:val="00C43A91"/>
    <w:rsid w:val="00C44990"/>
    <w:rsid w:val="00C46F17"/>
    <w:rsid w:val="00C5700F"/>
    <w:rsid w:val="00C576DB"/>
    <w:rsid w:val="00C60717"/>
    <w:rsid w:val="00C62D8F"/>
    <w:rsid w:val="00C709C6"/>
    <w:rsid w:val="00C73E4C"/>
    <w:rsid w:val="00C73FFA"/>
    <w:rsid w:val="00C744D4"/>
    <w:rsid w:val="00C75D15"/>
    <w:rsid w:val="00C81575"/>
    <w:rsid w:val="00C8247D"/>
    <w:rsid w:val="00C906F0"/>
    <w:rsid w:val="00C945F4"/>
    <w:rsid w:val="00CA17BC"/>
    <w:rsid w:val="00CA2C5A"/>
    <w:rsid w:val="00CA5F85"/>
    <w:rsid w:val="00CB1C0C"/>
    <w:rsid w:val="00CB3724"/>
    <w:rsid w:val="00CB5211"/>
    <w:rsid w:val="00CB5D7F"/>
    <w:rsid w:val="00CB6BCF"/>
    <w:rsid w:val="00CC1334"/>
    <w:rsid w:val="00CC194E"/>
    <w:rsid w:val="00CC1AF7"/>
    <w:rsid w:val="00CC7B34"/>
    <w:rsid w:val="00CD1498"/>
    <w:rsid w:val="00CD2DCD"/>
    <w:rsid w:val="00CD345B"/>
    <w:rsid w:val="00CD4A64"/>
    <w:rsid w:val="00CD4BE5"/>
    <w:rsid w:val="00CE0494"/>
    <w:rsid w:val="00CE10F8"/>
    <w:rsid w:val="00CE36C1"/>
    <w:rsid w:val="00CE3DBA"/>
    <w:rsid w:val="00CE4045"/>
    <w:rsid w:val="00CF34EB"/>
    <w:rsid w:val="00D0217F"/>
    <w:rsid w:val="00D05D80"/>
    <w:rsid w:val="00D12EB7"/>
    <w:rsid w:val="00D20580"/>
    <w:rsid w:val="00D20A02"/>
    <w:rsid w:val="00D24EC7"/>
    <w:rsid w:val="00D25D82"/>
    <w:rsid w:val="00D26866"/>
    <w:rsid w:val="00D2690E"/>
    <w:rsid w:val="00D30A99"/>
    <w:rsid w:val="00D31E75"/>
    <w:rsid w:val="00D43A13"/>
    <w:rsid w:val="00D45AEC"/>
    <w:rsid w:val="00D6293D"/>
    <w:rsid w:val="00D63DDA"/>
    <w:rsid w:val="00D66F97"/>
    <w:rsid w:val="00D678F2"/>
    <w:rsid w:val="00D7673E"/>
    <w:rsid w:val="00D8387A"/>
    <w:rsid w:val="00D93A79"/>
    <w:rsid w:val="00D95BFB"/>
    <w:rsid w:val="00D97728"/>
    <w:rsid w:val="00DA0167"/>
    <w:rsid w:val="00DA58EE"/>
    <w:rsid w:val="00DB2321"/>
    <w:rsid w:val="00DB6031"/>
    <w:rsid w:val="00DB7BC3"/>
    <w:rsid w:val="00DC1534"/>
    <w:rsid w:val="00DC79C1"/>
    <w:rsid w:val="00DE2C05"/>
    <w:rsid w:val="00DE49B7"/>
    <w:rsid w:val="00DF20E5"/>
    <w:rsid w:val="00DF2CDA"/>
    <w:rsid w:val="00DF32C0"/>
    <w:rsid w:val="00DF75F8"/>
    <w:rsid w:val="00E01B5F"/>
    <w:rsid w:val="00E030D7"/>
    <w:rsid w:val="00E04821"/>
    <w:rsid w:val="00E05EE9"/>
    <w:rsid w:val="00E17730"/>
    <w:rsid w:val="00E23CB2"/>
    <w:rsid w:val="00E25405"/>
    <w:rsid w:val="00E26D36"/>
    <w:rsid w:val="00E329FE"/>
    <w:rsid w:val="00E33319"/>
    <w:rsid w:val="00E36E5D"/>
    <w:rsid w:val="00E37C79"/>
    <w:rsid w:val="00E4156D"/>
    <w:rsid w:val="00E429E2"/>
    <w:rsid w:val="00E42CE4"/>
    <w:rsid w:val="00E44C15"/>
    <w:rsid w:val="00E506E4"/>
    <w:rsid w:val="00E5103B"/>
    <w:rsid w:val="00E51140"/>
    <w:rsid w:val="00E55192"/>
    <w:rsid w:val="00E554CA"/>
    <w:rsid w:val="00E56AF2"/>
    <w:rsid w:val="00E61973"/>
    <w:rsid w:val="00E65750"/>
    <w:rsid w:val="00E736C5"/>
    <w:rsid w:val="00E73FC2"/>
    <w:rsid w:val="00E754FD"/>
    <w:rsid w:val="00E7758C"/>
    <w:rsid w:val="00E77D02"/>
    <w:rsid w:val="00E81BC4"/>
    <w:rsid w:val="00E843BF"/>
    <w:rsid w:val="00E90E09"/>
    <w:rsid w:val="00E912BD"/>
    <w:rsid w:val="00E928ED"/>
    <w:rsid w:val="00E974A3"/>
    <w:rsid w:val="00E97E5F"/>
    <w:rsid w:val="00EA242A"/>
    <w:rsid w:val="00EA42CD"/>
    <w:rsid w:val="00EA6A1D"/>
    <w:rsid w:val="00EA6A61"/>
    <w:rsid w:val="00EA6AE7"/>
    <w:rsid w:val="00EB2679"/>
    <w:rsid w:val="00EB3913"/>
    <w:rsid w:val="00EB6196"/>
    <w:rsid w:val="00EC0D4A"/>
    <w:rsid w:val="00EC222B"/>
    <w:rsid w:val="00EC2551"/>
    <w:rsid w:val="00EC5C01"/>
    <w:rsid w:val="00EC5D97"/>
    <w:rsid w:val="00ED3F39"/>
    <w:rsid w:val="00ED4F18"/>
    <w:rsid w:val="00ED54CF"/>
    <w:rsid w:val="00ED665C"/>
    <w:rsid w:val="00ED73BB"/>
    <w:rsid w:val="00EE5968"/>
    <w:rsid w:val="00EE75E5"/>
    <w:rsid w:val="00EF1AFA"/>
    <w:rsid w:val="00EF52D4"/>
    <w:rsid w:val="00EF64A8"/>
    <w:rsid w:val="00F03C3B"/>
    <w:rsid w:val="00F10D9F"/>
    <w:rsid w:val="00F14E0E"/>
    <w:rsid w:val="00F21402"/>
    <w:rsid w:val="00F23C93"/>
    <w:rsid w:val="00F3060C"/>
    <w:rsid w:val="00F30F09"/>
    <w:rsid w:val="00F3403C"/>
    <w:rsid w:val="00F3633E"/>
    <w:rsid w:val="00F3724F"/>
    <w:rsid w:val="00F42456"/>
    <w:rsid w:val="00F424EA"/>
    <w:rsid w:val="00F426F7"/>
    <w:rsid w:val="00F4681E"/>
    <w:rsid w:val="00F46DB6"/>
    <w:rsid w:val="00F64508"/>
    <w:rsid w:val="00F66082"/>
    <w:rsid w:val="00F668C4"/>
    <w:rsid w:val="00F70F76"/>
    <w:rsid w:val="00F74F55"/>
    <w:rsid w:val="00F77B52"/>
    <w:rsid w:val="00F81734"/>
    <w:rsid w:val="00F85301"/>
    <w:rsid w:val="00F9292B"/>
    <w:rsid w:val="00F93072"/>
    <w:rsid w:val="00FA0526"/>
    <w:rsid w:val="00FA1C46"/>
    <w:rsid w:val="00FA5387"/>
    <w:rsid w:val="00FA7DCA"/>
    <w:rsid w:val="00FD7A0D"/>
    <w:rsid w:val="00FE19BB"/>
    <w:rsid w:val="00FE6183"/>
    <w:rsid w:val="00FF0F39"/>
    <w:rsid w:val="00FF1369"/>
    <w:rsid w:val="00FF1EAA"/>
    <w:rsid w:val="00FF25F9"/>
    <w:rsid w:val="00FF7E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369"/>
  </w:style>
  <w:style w:type="paragraph" w:styleId="1">
    <w:name w:val="heading 1"/>
    <w:basedOn w:val="a"/>
    <w:next w:val="a"/>
    <w:link w:val="10"/>
    <w:uiPriority w:val="9"/>
    <w:qFormat/>
    <w:rsid w:val="008C38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2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2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link w:val="ae"/>
    <w:uiPriority w:val="34"/>
    <w:qFormat/>
    <w:rsid w:val="00BC1372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note text"/>
    <w:basedOn w:val="a"/>
    <w:link w:val="af2"/>
    <w:rsid w:val="008C38F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rsid w:val="008C38FB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3">
    <w:name w:val="footnote reference"/>
    <w:rsid w:val="008C38FB"/>
    <w:rPr>
      <w:rFonts w:cs="Times New Roman"/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8C38F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e">
    <w:name w:val="Абзац списка Знак"/>
    <w:link w:val="ad"/>
    <w:uiPriority w:val="34"/>
    <w:locked/>
    <w:rsid w:val="00220F85"/>
  </w:style>
  <w:style w:type="table" w:customStyle="1" w:styleId="13">
    <w:name w:val="Сетка таблицы1"/>
    <w:basedOn w:val="a1"/>
    <w:next w:val="a3"/>
    <w:uiPriority w:val="59"/>
    <w:rsid w:val="003141F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annotation reference"/>
    <w:basedOn w:val="a0"/>
    <w:uiPriority w:val="99"/>
    <w:semiHidden/>
    <w:unhideWhenUsed/>
    <w:rsid w:val="00500DBC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500DBC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500DBC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00DBC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500DBC"/>
    <w:rPr>
      <w:b/>
      <w:bCs/>
      <w:sz w:val="20"/>
      <w:szCs w:val="20"/>
    </w:rPr>
  </w:style>
  <w:style w:type="paragraph" w:customStyle="1" w:styleId="Default">
    <w:name w:val="Default"/>
    <w:rsid w:val="00E77D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369"/>
  </w:style>
  <w:style w:type="paragraph" w:styleId="1">
    <w:name w:val="heading 1"/>
    <w:basedOn w:val="a"/>
    <w:next w:val="a"/>
    <w:link w:val="10"/>
    <w:uiPriority w:val="9"/>
    <w:qFormat/>
    <w:rsid w:val="008C38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2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2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link w:val="ae"/>
    <w:uiPriority w:val="34"/>
    <w:qFormat/>
    <w:rsid w:val="00BC1372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note text"/>
    <w:basedOn w:val="a"/>
    <w:link w:val="af2"/>
    <w:rsid w:val="008C38F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rsid w:val="008C38FB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3">
    <w:name w:val="footnote reference"/>
    <w:rsid w:val="008C38FB"/>
    <w:rPr>
      <w:rFonts w:cs="Times New Roman"/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8C38F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e">
    <w:name w:val="Абзац списка Знак"/>
    <w:link w:val="ad"/>
    <w:uiPriority w:val="34"/>
    <w:locked/>
    <w:rsid w:val="00220F85"/>
  </w:style>
  <w:style w:type="table" w:customStyle="1" w:styleId="13">
    <w:name w:val="Сетка таблицы1"/>
    <w:basedOn w:val="a1"/>
    <w:next w:val="a3"/>
    <w:uiPriority w:val="59"/>
    <w:rsid w:val="003141F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annotation reference"/>
    <w:basedOn w:val="a0"/>
    <w:uiPriority w:val="99"/>
    <w:semiHidden/>
    <w:unhideWhenUsed/>
    <w:rsid w:val="00500DBC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500DBC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500DBC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00DBC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500DBC"/>
    <w:rPr>
      <w:b/>
      <w:bCs/>
      <w:sz w:val="20"/>
      <w:szCs w:val="20"/>
    </w:rPr>
  </w:style>
  <w:style w:type="paragraph" w:customStyle="1" w:styleId="Default">
    <w:name w:val="Default"/>
    <w:rsid w:val="00E77D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rustest.ru/img/ege/ege2008-blank-r.jpg" TargetMode="External"/><Relationship Id="rId23" Type="http://schemas.openxmlformats.org/officeDocument/2006/relationships/footer" Target="footer3.xml"/><Relationship Id="rId10" Type="http://schemas.openxmlformats.org/officeDocument/2006/relationships/hyperlink" Target="http://www.rustest.ru/img/ege/ege2008-blank-r.jpg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yperlink" Target="http://www.fipi.ru/" TargetMode="External"/><Relationship Id="rId14" Type="http://schemas.openxmlformats.org/officeDocument/2006/relationships/image" Target="media/image4.emf"/><Relationship Id="rId22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zer\Desktop\&#1064;&#1072;&#1073;&#1083;&#1086;&#1085;&#1099;\&#1101;&#1083;&#1077;&#1082;&#1090;&#1088;&#1086;&#1085;&#1085;&#1099;&#1081;%20&#1092;&#1086;&#1088;&#1084;&#1091;&#1083;&#1103;&#1088;%20&#1087;&#1088;&#1080;&#1082;&#1072;&#1079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16941-80D9-45B5-91D2-983A043E6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электронный формуляр приказа.dotx</Template>
  <TotalTime>9</TotalTime>
  <Pages>31</Pages>
  <Words>7717</Words>
  <Characters>43987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образования Ивановской области</Company>
  <LinksUpToDate>false</LinksUpToDate>
  <CharactersWithSpaces>51601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Любовь Юрьевна  Малкова</cp:lastModifiedBy>
  <cp:revision>6</cp:revision>
  <cp:lastPrinted>2020-10-20T12:13:00Z</cp:lastPrinted>
  <dcterms:created xsi:type="dcterms:W3CDTF">2020-10-19T06:10:00Z</dcterms:created>
  <dcterms:modified xsi:type="dcterms:W3CDTF">2020-10-21T09:50:00Z</dcterms:modified>
</cp:coreProperties>
</file>